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D3BA7" w14:textId="77777777" w:rsidR="002F61B8" w:rsidRPr="00F115D7" w:rsidRDefault="002F61B8" w:rsidP="002F61B8">
      <w:pPr>
        <w:spacing w:before="100" w:after="100" w:line="240" w:lineRule="auto"/>
        <w:ind w:firstLine="0"/>
        <w:jc w:val="center"/>
        <w:rPr>
          <w:b/>
          <w:bCs/>
          <w:szCs w:val="28"/>
        </w:rPr>
      </w:pPr>
      <w:r w:rsidRPr="00A05A86">
        <w:rPr>
          <w:noProof/>
        </w:rPr>
        <w:drawing>
          <wp:inline distT="0" distB="0" distL="0" distR="0" wp14:anchorId="239FC679" wp14:editId="0F2B9EA8">
            <wp:extent cx="1943100" cy="582930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247" cy="58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64278" w14:textId="77777777" w:rsidR="002F61B8" w:rsidRPr="00F115D7" w:rsidRDefault="002F61B8" w:rsidP="002F61B8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>МИНОБРНАУКИ РОССИИ</w:t>
      </w:r>
    </w:p>
    <w:p w14:paraId="4970D667" w14:textId="77777777" w:rsidR="002F61B8" w:rsidRPr="00F115D7" w:rsidRDefault="002F61B8" w:rsidP="002F61B8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 xml:space="preserve">федеральное государственное </w:t>
      </w:r>
      <w:r>
        <w:rPr>
          <w:rFonts w:eastAsia="Calibri"/>
          <w:b/>
          <w:sz w:val="24"/>
          <w:szCs w:val="24"/>
        </w:rPr>
        <w:t>автономное</w:t>
      </w:r>
      <w:r w:rsidRPr="007218A1">
        <w:rPr>
          <w:rFonts w:eastAsia="Calibri"/>
          <w:b/>
          <w:sz w:val="24"/>
          <w:szCs w:val="24"/>
        </w:rPr>
        <w:t xml:space="preserve"> </w:t>
      </w:r>
      <w:r w:rsidRPr="00F115D7">
        <w:rPr>
          <w:b/>
          <w:bCs/>
          <w:sz w:val="24"/>
        </w:rPr>
        <w:t>образовательное учреждение</w:t>
      </w:r>
    </w:p>
    <w:p w14:paraId="08DDFAF9" w14:textId="77777777" w:rsidR="002F61B8" w:rsidRPr="00F115D7" w:rsidRDefault="002F61B8" w:rsidP="002F61B8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>высшего образования</w:t>
      </w:r>
    </w:p>
    <w:p w14:paraId="46F1D5DC" w14:textId="77777777" w:rsidR="002F61B8" w:rsidRPr="00F115D7" w:rsidRDefault="002F61B8" w:rsidP="002F61B8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 xml:space="preserve"> «Московский государственный технологический университет «СТАНКИН»</w:t>
      </w:r>
    </w:p>
    <w:p w14:paraId="46A623A0" w14:textId="77777777" w:rsidR="002F61B8" w:rsidRPr="00F115D7" w:rsidRDefault="002F61B8" w:rsidP="002F61B8">
      <w:pPr>
        <w:pBdr>
          <w:bottom w:val="single" w:sz="4" w:space="1" w:color="auto"/>
        </w:pBdr>
        <w:spacing w:line="240" w:lineRule="auto"/>
        <w:ind w:firstLine="0"/>
        <w:jc w:val="center"/>
        <w:rPr>
          <w:sz w:val="22"/>
          <w:szCs w:val="22"/>
        </w:rPr>
      </w:pPr>
      <w:r w:rsidRPr="00F115D7">
        <w:rPr>
          <w:b/>
          <w:bCs/>
          <w:sz w:val="24"/>
        </w:rPr>
        <w:t>(ФГ</w:t>
      </w:r>
      <w:r>
        <w:rPr>
          <w:b/>
          <w:bCs/>
          <w:sz w:val="24"/>
        </w:rPr>
        <w:t>А</w:t>
      </w:r>
      <w:r w:rsidRPr="00F115D7">
        <w:rPr>
          <w:b/>
          <w:bCs/>
          <w:sz w:val="24"/>
        </w:rPr>
        <w:t>ОУ ВО «МГТУ «СТАНКИН»)</w:t>
      </w:r>
    </w:p>
    <w:p w14:paraId="6EB18EA2" w14:textId="77777777" w:rsidR="002F61B8" w:rsidRPr="00F115D7" w:rsidRDefault="002F61B8" w:rsidP="002F61B8">
      <w:pPr>
        <w:spacing w:line="240" w:lineRule="auto"/>
        <w:ind w:firstLine="0"/>
        <w:jc w:val="left"/>
        <w:rPr>
          <w:i/>
          <w:sz w:val="18"/>
        </w:rPr>
      </w:pPr>
    </w:p>
    <w:tbl>
      <w:tblPr>
        <w:tblStyle w:val="25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0"/>
        <w:gridCol w:w="3060"/>
      </w:tblGrid>
      <w:tr w:rsidR="002F61B8" w:rsidRPr="00295480" w14:paraId="7369243A" w14:textId="77777777" w:rsidTr="0099659A">
        <w:trPr>
          <w:trHeight w:val="1201"/>
        </w:trPr>
        <w:tc>
          <w:tcPr>
            <w:tcW w:w="6120" w:type="dxa"/>
          </w:tcPr>
          <w:p w14:paraId="2CB9D111" w14:textId="77777777" w:rsidR="002F61B8" w:rsidRPr="00295480" w:rsidRDefault="002F61B8" w:rsidP="0099659A">
            <w:pPr>
              <w:spacing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295480">
              <w:rPr>
                <w:b/>
                <w:bCs/>
                <w:sz w:val="24"/>
              </w:rPr>
              <w:t>Институт</w:t>
            </w:r>
            <w:r w:rsidRPr="00295480">
              <w:rPr>
                <w:b/>
                <w:bCs/>
                <w:sz w:val="24"/>
              </w:rPr>
              <w:br/>
              <w:t xml:space="preserve">Информационных </w:t>
            </w:r>
            <w:r w:rsidRPr="00295480">
              <w:rPr>
                <w:b/>
                <w:bCs/>
                <w:sz w:val="24"/>
              </w:rPr>
              <w:br/>
              <w:t xml:space="preserve">технологий </w:t>
            </w:r>
          </w:p>
        </w:tc>
        <w:tc>
          <w:tcPr>
            <w:tcW w:w="3060" w:type="dxa"/>
          </w:tcPr>
          <w:p w14:paraId="6F964886" w14:textId="77777777" w:rsidR="002F61B8" w:rsidRPr="00295480" w:rsidRDefault="002F61B8" w:rsidP="0099659A">
            <w:pPr>
              <w:spacing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295480">
              <w:rPr>
                <w:b/>
                <w:bCs/>
                <w:sz w:val="24"/>
              </w:rPr>
              <w:t xml:space="preserve">Кафедра </w:t>
            </w:r>
            <w:r w:rsidRPr="00295480">
              <w:rPr>
                <w:b/>
                <w:bCs/>
                <w:sz w:val="24"/>
              </w:rPr>
              <w:br/>
              <w:t>Информационных технологий и</w:t>
            </w:r>
            <w:r w:rsidRPr="00295480">
              <w:rPr>
                <w:b/>
                <w:bCs/>
                <w:sz w:val="24"/>
              </w:rPr>
              <w:br/>
              <w:t>вычислительных систем</w:t>
            </w:r>
          </w:p>
        </w:tc>
      </w:tr>
    </w:tbl>
    <w:p w14:paraId="5DC03932" w14:textId="77777777" w:rsidR="0077429B" w:rsidRDefault="0077429B" w:rsidP="0077429B">
      <w:pPr>
        <w:spacing w:line="240" w:lineRule="auto"/>
        <w:ind w:firstLine="0"/>
        <w:jc w:val="center"/>
        <w:rPr>
          <w:b/>
          <w:sz w:val="24"/>
        </w:rPr>
      </w:pPr>
    </w:p>
    <w:p w14:paraId="325F0BCE" w14:textId="77777777" w:rsidR="0077429B" w:rsidRDefault="0077429B" w:rsidP="0077429B">
      <w:pPr>
        <w:spacing w:line="240" w:lineRule="auto"/>
        <w:ind w:firstLine="0"/>
        <w:jc w:val="center"/>
        <w:rPr>
          <w:b/>
          <w:sz w:val="24"/>
        </w:rPr>
      </w:pPr>
    </w:p>
    <w:p w14:paraId="0354B31C" w14:textId="77777777" w:rsidR="0077429B" w:rsidRDefault="0077429B" w:rsidP="001C554C">
      <w:pPr>
        <w:spacing w:line="240" w:lineRule="auto"/>
        <w:ind w:left="2306" w:firstLine="0"/>
        <w:jc w:val="right"/>
        <w:rPr>
          <w:b/>
          <w:sz w:val="24"/>
        </w:rPr>
      </w:pPr>
    </w:p>
    <w:p w14:paraId="6367E168" w14:textId="0D6BCB86" w:rsidR="0077429B" w:rsidRDefault="00E01C67" w:rsidP="0077429B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b/>
          <w:szCs w:val="28"/>
        </w:rPr>
        <w:t>Фамилия</w:t>
      </w:r>
      <w:r w:rsidR="0077429B">
        <w:rPr>
          <w:b/>
          <w:szCs w:val="28"/>
        </w:rPr>
        <w:t xml:space="preserve"> </w:t>
      </w:r>
      <w:r>
        <w:rPr>
          <w:b/>
          <w:szCs w:val="28"/>
        </w:rPr>
        <w:t>Имя</w:t>
      </w:r>
      <w:r w:rsidR="0077429B">
        <w:rPr>
          <w:b/>
          <w:szCs w:val="28"/>
        </w:rPr>
        <w:t xml:space="preserve"> </w:t>
      </w:r>
      <w:r>
        <w:rPr>
          <w:b/>
          <w:szCs w:val="28"/>
        </w:rPr>
        <w:t>Отчество</w:t>
      </w:r>
      <w:r w:rsidR="0077429B">
        <w:rPr>
          <w:b/>
          <w:szCs w:val="28"/>
        </w:rPr>
        <w:br/>
      </w:r>
      <w:r w:rsidR="0077429B">
        <w:rPr>
          <w:b/>
          <w:szCs w:val="28"/>
        </w:rPr>
        <w:br/>
      </w:r>
      <w:r w:rsidR="0077429B" w:rsidRPr="4ED78095">
        <w:rPr>
          <w:sz w:val="24"/>
          <w:szCs w:val="24"/>
        </w:rPr>
        <w:t xml:space="preserve">Выпускная квалификационная </w:t>
      </w:r>
      <w:r w:rsidR="0077429B">
        <w:rPr>
          <w:sz w:val="24"/>
          <w:szCs w:val="24"/>
        </w:rPr>
        <w:t>работа</w:t>
      </w:r>
      <w:r w:rsidR="00FD5AB0">
        <w:t xml:space="preserve"> </w:t>
      </w:r>
      <w:r w:rsidR="0077429B" w:rsidRPr="4ED78095">
        <w:rPr>
          <w:sz w:val="24"/>
          <w:szCs w:val="24"/>
        </w:rPr>
        <w:t>по направлению</w:t>
      </w:r>
      <w:r w:rsidR="0077429B">
        <w:rPr>
          <w:sz w:val="24"/>
          <w:szCs w:val="24"/>
        </w:rPr>
        <w:t xml:space="preserve"> подготовки</w:t>
      </w:r>
      <w:r w:rsidR="0077429B" w:rsidRPr="4ED78095">
        <w:rPr>
          <w:sz w:val="24"/>
          <w:szCs w:val="24"/>
        </w:rPr>
        <w:t xml:space="preserve"> </w:t>
      </w:r>
      <w:r w:rsidR="0077429B">
        <w:rPr>
          <w:sz w:val="24"/>
          <w:szCs w:val="24"/>
        </w:rPr>
        <w:br/>
      </w:r>
      <w:r w:rsidR="0077429B" w:rsidRPr="00E01C67">
        <w:rPr>
          <w:sz w:val="24"/>
          <w:szCs w:val="24"/>
          <w:highlight w:val="yellow"/>
        </w:rPr>
        <w:t>09.03</w:t>
      </w:r>
      <w:r>
        <w:rPr>
          <w:sz w:val="24"/>
          <w:szCs w:val="24"/>
          <w:highlight w:val="yellow"/>
        </w:rPr>
        <w:t>(04)</w:t>
      </w:r>
      <w:r w:rsidR="0077429B" w:rsidRPr="00E01C67">
        <w:rPr>
          <w:sz w:val="24"/>
          <w:szCs w:val="24"/>
          <w:highlight w:val="yellow"/>
        </w:rPr>
        <w:t>.01</w:t>
      </w:r>
      <w:r>
        <w:rPr>
          <w:sz w:val="24"/>
          <w:szCs w:val="24"/>
          <w:highlight w:val="yellow"/>
        </w:rPr>
        <w:t>(04)</w:t>
      </w:r>
      <w:r w:rsidR="0077429B" w:rsidRPr="00E01C67">
        <w:rPr>
          <w:sz w:val="24"/>
          <w:szCs w:val="24"/>
          <w:highlight w:val="yellow"/>
        </w:rPr>
        <w:t xml:space="preserve"> «</w:t>
      </w:r>
      <w:r w:rsidR="00603E04">
        <w:rPr>
          <w:sz w:val="24"/>
          <w:szCs w:val="24"/>
          <w:highlight w:val="yellow"/>
        </w:rPr>
        <w:t>Направление</w:t>
      </w:r>
      <w:r w:rsidR="0077429B" w:rsidRPr="00E01C67">
        <w:rPr>
          <w:sz w:val="24"/>
          <w:szCs w:val="24"/>
          <w:highlight w:val="yellow"/>
        </w:rPr>
        <w:t>»</w:t>
      </w:r>
      <w:r w:rsidR="0077429B" w:rsidRPr="00D3751E">
        <w:rPr>
          <w:sz w:val="24"/>
          <w:szCs w:val="24"/>
        </w:rPr>
        <w:br/>
        <w:t>профиль «</w:t>
      </w:r>
      <w:r w:rsidR="00603E04" w:rsidRPr="00F85FB2">
        <w:rPr>
          <w:sz w:val="24"/>
          <w:szCs w:val="24"/>
          <w:highlight w:val="yellow"/>
        </w:rPr>
        <w:t>Профиль</w:t>
      </w:r>
      <w:r w:rsidR="0077429B" w:rsidRPr="00D3751E">
        <w:rPr>
          <w:sz w:val="24"/>
          <w:szCs w:val="24"/>
        </w:rPr>
        <w:t>»</w:t>
      </w:r>
    </w:p>
    <w:p w14:paraId="233F4161" w14:textId="77777777" w:rsidR="0077429B" w:rsidRDefault="0077429B" w:rsidP="0077429B">
      <w:pPr>
        <w:spacing w:line="240" w:lineRule="auto"/>
        <w:ind w:firstLine="0"/>
        <w:jc w:val="center"/>
        <w:rPr>
          <w:b/>
        </w:rPr>
      </w:pPr>
    </w:p>
    <w:p w14:paraId="4CBBF49D" w14:textId="66110244" w:rsidR="0077429B" w:rsidRPr="0059055D" w:rsidRDefault="00E01C67" w:rsidP="0077429B">
      <w:pPr>
        <w:spacing w:line="240" w:lineRule="auto"/>
        <w:ind w:firstLine="0"/>
        <w:jc w:val="center"/>
        <w:rPr>
          <w:b/>
          <w:bCs/>
          <w:sz w:val="32"/>
          <w:szCs w:val="32"/>
        </w:rPr>
      </w:pPr>
      <w:commentRangeStart w:id="0"/>
      <w:r>
        <w:rPr>
          <w:b/>
          <w:bCs/>
          <w:sz w:val="32"/>
          <w:szCs w:val="32"/>
        </w:rPr>
        <w:t>ТЕМА</w:t>
      </w:r>
      <w:commentRangeEnd w:id="0"/>
      <w:r w:rsidR="00382EFD" w:rsidRPr="0059055D">
        <w:rPr>
          <w:rStyle w:val="a5"/>
          <w:b/>
          <w:bCs/>
          <w:sz w:val="32"/>
          <w:szCs w:val="32"/>
        </w:rPr>
        <w:commentReference w:id="0"/>
      </w:r>
    </w:p>
    <w:p w14:paraId="61A404B9" w14:textId="7B6B85CE" w:rsidR="0077429B" w:rsidRDefault="0077429B" w:rsidP="0077429B">
      <w:pPr>
        <w:spacing w:line="240" w:lineRule="auto"/>
        <w:ind w:firstLine="0"/>
        <w:jc w:val="center"/>
        <w:rPr>
          <w:sz w:val="24"/>
        </w:rPr>
      </w:pPr>
    </w:p>
    <w:p w14:paraId="4B787BBB" w14:textId="052E8077" w:rsidR="00FD5AB0" w:rsidRDefault="00FD5AB0" w:rsidP="00FD5AB0">
      <w:pPr>
        <w:spacing w:line="240" w:lineRule="auto"/>
        <w:ind w:firstLine="0"/>
        <w:rPr>
          <w:sz w:val="24"/>
        </w:rPr>
      </w:pPr>
    </w:p>
    <w:p w14:paraId="6C56174E" w14:textId="77777777" w:rsidR="0077429B" w:rsidRPr="00A65A1A" w:rsidRDefault="0077429B" w:rsidP="0077429B">
      <w:pPr>
        <w:spacing w:line="240" w:lineRule="auto"/>
        <w:ind w:firstLine="0"/>
        <w:jc w:val="right"/>
        <w:rPr>
          <w:sz w:val="24"/>
        </w:rPr>
      </w:pPr>
      <w:commentRangeStart w:id="1"/>
      <w:r>
        <w:rPr>
          <w:sz w:val="24"/>
        </w:rPr>
        <w:t>Регистрационный номер №_____________</w:t>
      </w:r>
      <w:commentRangeEnd w:id="1"/>
      <w:r w:rsidR="00E01C67" w:rsidRPr="00A65A1A">
        <w:rPr>
          <w:rStyle w:val="a5"/>
          <w:sz w:val="24"/>
          <w:szCs w:val="20"/>
        </w:rPr>
        <w:commentReference w:id="1"/>
      </w:r>
    </w:p>
    <w:p w14:paraId="3DC8ECF8" w14:textId="77777777" w:rsidR="0077429B" w:rsidRDefault="0077429B" w:rsidP="0077429B">
      <w:pPr>
        <w:spacing w:line="240" w:lineRule="auto"/>
        <w:ind w:firstLine="0"/>
        <w:jc w:val="center"/>
        <w:rPr>
          <w:sz w:val="24"/>
        </w:rPr>
      </w:pPr>
    </w:p>
    <w:p w14:paraId="6037B3A5" w14:textId="77777777" w:rsidR="0077429B" w:rsidRDefault="0077429B" w:rsidP="00FD5AB0">
      <w:pPr>
        <w:spacing w:line="240" w:lineRule="auto"/>
        <w:ind w:firstLine="0"/>
        <w:rPr>
          <w:sz w:val="24"/>
        </w:rPr>
      </w:pPr>
    </w:p>
    <w:tbl>
      <w:tblPr>
        <w:tblStyle w:val="ac"/>
        <w:tblW w:w="907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3"/>
        <w:gridCol w:w="2243"/>
        <w:gridCol w:w="3926"/>
      </w:tblGrid>
      <w:tr w:rsidR="0077429B" w14:paraId="3A67314E" w14:textId="77777777" w:rsidTr="000748D4">
        <w:trPr>
          <w:trHeight w:val="794"/>
        </w:trPr>
        <w:tc>
          <w:tcPr>
            <w:tcW w:w="2903" w:type="dxa"/>
            <w:vAlign w:val="bottom"/>
          </w:tcPr>
          <w:p w14:paraId="53F39AB4" w14:textId="5DE5000E" w:rsidR="0077429B" w:rsidRPr="00AB7700" w:rsidRDefault="0077429B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</w:t>
            </w:r>
            <w:r w:rsidRPr="4ED78095">
              <w:rPr>
                <w:sz w:val="24"/>
                <w:szCs w:val="24"/>
              </w:rPr>
              <w:t xml:space="preserve"> кафедрой ИТиВС</w:t>
            </w:r>
          </w:p>
        </w:tc>
        <w:tc>
          <w:tcPr>
            <w:tcW w:w="2243" w:type="dxa"/>
            <w:vAlign w:val="bottom"/>
          </w:tcPr>
          <w:p w14:paraId="4382DC75" w14:textId="77777777" w:rsidR="0077429B" w:rsidRPr="00AB7700" w:rsidRDefault="0077429B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4ED78095">
              <w:rPr>
                <w:sz w:val="24"/>
                <w:szCs w:val="24"/>
              </w:rPr>
              <w:t>_____________</w:t>
            </w:r>
          </w:p>
        </w:tc>
        <w:tc>
          <w:tcPr>
            <w:tcW w:w="3926" w:type="dxa"/>
            <w:vAlign w:val="bottom"/>
          </w:tcPr>
          <w:p w14:paraId="0E505205" w14:textId="790A75A2" w:rsidR="0077429B" w:rsidRPr="00AB7700" w:rsidRDefault="00A944F0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77429B" w:rsidRPr="4ED78095">
              <w:rPr>
                <w:sz w:val="24"/>
                <w:szCs w:val="24"/>
              </w:rPr>
              <w:t xml:space="preserve">.т.н., </w:t>
            </w:r>
            <w:r>
              <w:rPr>
                <w:sz w:val="24"/>
                <w:szCs w:val="24"/>
              </w:rPr>
              <w:t>доц</w:t>
            </w:r>
            <w:r w:rsidR="0077429B" w:rsidRPr="4ED78095">
              <w:rPr>
                <w:sz w:val="24"/>
                <w:szCs w:val="24"/>
              </w:rPr>
              <w:t>.</w:t>
            </w:r>
            <w:r w:rsidR="0077429B">
              <w:br/>
            </w:r>
            <w:r>
              <w:rPr>
                <w:sz w:val="24"/>
                <w:szCs w:val="24"/>
              </w:rPr>
              <w:t>Новоселова О.В.</w:t>
            </w:r>
          </w:p>
        </w:tc>
      </w:tr>
      <w:tr w:rsidR="0077429B" w14:paraId="3402F669" w14:textId="77777777" w:rsidTr="000748D4">
        <w:trPr>
          <w:trHeight w:val="794"/>
        </w:trPr>
        <w:tc>
          <w:tcPr>
            <w:tcW w:w="2903" w:type="dxa"/>
            <w:vAlign w:val="bottom"/>
          </w:tcPr>
          <w:p w14:paraId="2F16DD41" w14:textId="75408738" w:rsidR="0077429B" w:rsidRPr="00AB7700" w:rsidRDefault="0077429B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4ED78095">
              <w:rPr>
                <w:sz w:val="24"/>
                <w:szCs w:val="24"/>
              </w:rPr>
              <w:t>Научный руководитель</w:t>
            </w:r>
          </w:p>
        </w:tc>
        <w:tc>
          <w:tcPr>
            <w:tcW w:w="2243" w:type="dxa"/>
            <w:vAlign w:val="bottom"/>
          </w:tcPr>
          <w:p w14:paraId="1B32E5A0" w14:textId="77777777" w:rsidR="0077429B" w:rsidRPr="00AB7700" w:rsidRDefault="0077429B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4ED78095">
              <w:rPr>
                <w:sz w:val="24"/>
                <w:szCs w:val="24"/>
              </w:rPr>
              <w:t>_____________</w:t>
            </w:r>
          </w:p>
        </w:tc>
        <w:tc>
          <w:tcPr>
            <w:tcW w:w="3926" w:type="dxa"/>
            <w:vAlign w:val="bottom"/>
          </w:tcPr>
          <w:p w14:paraId="0A9FEAE4" w14:textId="6FDA348D" w:rsidR="0077429B" w:rsidRPr="00747E23" w:rsidRDefault="00E01C67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commentRangeStart w:id="2"/>
            <w:r w:rsidRPr="00E01C67">
              <w:rPr>
                <w:sz w:val="24"/>
                <w:szCs w:val="24"/>
              </w:rPr>
              <w:t>уч. степень, уч. звание</w:t>
            </w:r>
            <w:r w:rsidR="0077429B">
              <w:br/>
            </w:r>
            <w:commentRangeEnd w:id="2"/>
            <w:r>
              <w:rPr>
                <w:rStyle w:val="a5"/>
                <w:sz w:val="24"/>
                <w:szCs w:val="24"/>
              </w:rPr>
              <w:commentReference w:id="2"/>
            </w:r>
            <w:r>
              <w:rPr>
                <w:sz w:val="24"/>
                <w:szCs w:val="24"/>
              </w:rPr>
              <w:t>Фамилия И.О.</w:t>
            </w:r>
          </w:p>
        </w:tc>
      </w:tr>
      <w:tr w:rsidR="00E01C67" w14:paraId="74BDC893" w14:textId="77777777" w:rsidTr="000748D4">
        <w:trPr>
          <w:trHeight w:val="794"/>
        </w:trPr>
        <w:tc>
          <w:tcPr>
            <w:tcW w:w="2903" w:type="dxa"/>
            <w:vAlign w:val="bottom"/>
          </w:tcPr>
          <w:p w14:paraId="39B116E1" w14:textId="5EE1CACC" w:rsidR="00E01C67" w:rsidRDefault="00E01C67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Консультант</w:t>
            </w:r>
          </w:p>
        </w:tc>
        <w:tc>
          <w:tcPr>
            <w:tcW w:w="2243" w:type="dxa"/>
            <w:vAlign w:val="bottom"/>
          </w:tcPr>
          <w:p w14:paraId="59C791F9" w14:textId="5647F229" w:rsidR="00E01C67" w:rsidRPr="4ED78095" w:rsidRDefault="00E01C67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4ED78095">
              <w:rPr>
                <w:sz w:val="24"/>
                <w:szCs w:val="24"/>
              </w:rPr>
              <w:t>_____________</w:t>
            </w:r>
          </w:p>
        </w:tc>
        <w:tc>
          <w:tcPr>
            <w:tcW w:w="3926" w:type="dxa"/>
            <w:vAlign w:val="bottom"/>
          </w:tcPr>
          <w:p w14:paraId="5837EE4C" w14:textId="35CC671C" w:rsidR="00E01C67" w:rsidRDefault="00E01C67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commentRangeStart w:id="3"/>
            <w:r w:rsidRPr="00E01C67">
              <w:rPr>
                <w:sz w:val="24"/>
                <w:szCs w:val="24"/>
              </w:rPr>
              <w:t>уч. степень, уч. звание.</w:t>
            </w:r>
            <w:r w:rsidRPr="00E01C67">
              <w:rPr>
                <w:sz w:val="20"/>
              </w:rPr>
              <w:br/>
            </w:r>
            <w:r w:rsidRPr="00E01C67">
              <w:rPr>
                <w:sz w:val="24"/>
                <w:szCs w:val="24"/>
              </w:rPr>
              <w:t>Фамилия И.О.</w:t>
            </w:r>
            <w:commentRangeEnd w:id="3"/>
            <w:r>
              <w:rPr>
                <w:rStyle w:val="a5"/>
                <w:sz w:val="24"/>
                <w:szCs w:val="24"/>
              </w:rPr>
              <w:commentReference w:id="3"/>
            </w:r>
          </w:p>
        </w:tc>
      </w:tr>
      <w:tr w:rsidR="0077429B" w14:paraId="1BCF7D2C" w14:textId="77777777" w:rsidTr="000748D4">
        <w:trPr>
          <w:trHeight w:val="794"/>
        </w:trPr>
        <w:tc>
          <w:tcPr>
            <w:tcW w:w="2903" w:type="dxa"/>
            <w:vAlign w:val="bottom"/>
          </w:tcPr>
          <w:p w14:paraId="3F0645DD" w14:textId="77777777" w:rsidR="0077429B" w:rsidRPr="00AB7700" w:rsidRDefault="0077429B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Обучающийся</w:t>
            </w:r>
          </w:p>
        </w:tc>
        <w:tc>
          <w:tcPr>
            <w:tcW w:w="2243" w:type="dxa"/>
            <w:vAlign w:val="bottom"/>
          </w:tcPr>
          <w:p w14:paraId="6EB2F8F0" w14:textId="77777777" w:rsidR="0077429B" w:rsidRPr="00AB7700" w:rsidRDefault="0077429B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4ED78095">
              <w:rPr>
                <w:sz w:val="24"/>
                <w:szCs w:val="24"/>
              </w:rPr>
              <w:t>_____________</w:t>
            </w:r>
          </w:p>
        </w:tc>
        <w:tc>
          <w:tcPr>
            <w:tcW w:w="3926" w:type="dxa"/>
            <w:vAlign w:val="bottom"/>
          </w:tcPr>
          <w:p w14:paraId="5199FEC4" w14:textId="092216B3" w:rsidR="0077429B" w:rsidRPr="00AB7700" w:rsidRDefault="00E01C67" w:rsidP="000748D4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E01C67">
              <w:rPr>
                <w:sz w:val="24"/>
                <w:szCs w:val="24"/>
              </w:rPr>
              <w:t>Фамилия И.О.</w:t>
            </w:r>
          </w:p>
        </w:tc>
      </w:tr>
    </w:tbl>
    <w:p w14:paraId="7B4FEDF4" w14:textId="77777777" w:rsidR="001C554C" w:rsidRDefault="001C554C" w:rsidP="00F115D7">
      <w:pPr>
        <w:spacing w:after="160" w:line="259" w:lineRule="auto"/>
        <w:ind w:firstLine="0"/>
        <w:jc w:val="center"/>
        <w:rPr>
          <w:rFonts w:eastAsia="Calibri"/>
          <w:sz w:val="24"/>
          <w:szCs w:val="22"/>
        </w:rPr>
      </w:pPr>
    </w:p>
    <w:p w14:paraId="7B407821" w14:textId="77777777" w:rsidR="001C554C" w:rsidRDefault="001C554C" w:rsidP="00F115D7">
      <w:pPr>
        <w:spacing w:after="160" w:line="259" w:lineRule="auto"/>
        <w:ind w:firstLine="0"/>
        <w:jc w:val="center"/>
        <w:rPr>
          <w:rFonts w:eastAsia="Calibri"/>
          <w:sz w:val="24"/>
          <w:szCs w:val="22"/>
        </w:rPr>
      </w:pPr>
    </w:p>
    <w:p w14:paraId="0294F87B" w14:textId="77777777" w:rsidR="001C554C" w:rsidRDefault="001C554C" w:rsidP="00181BC7">
      <w:pPr>
        <w:spacing w:after="160" w:line="259" w:lineRule="auto"/>
        <w:ind w:firstLine="0"/>
        <w:rPr>
          <w:rFonts w:eastAsia="Calibri"/>
          <w:sz w:val="24"/>
          <w:szCs w:val="22"/>
        </w:rPr>
      </w:pPr>
    </w:p>
    <w:p w14:paraId="134E29CC" w14:textId="77777777" w:rsidR="00812886" w:rsidRDefault="00812886" w:rsidP="00181BC7">
      <w:pPr>
        <w:spacing w:after="160" w:line="259" w:lineRule="auto"/>
        <w:ind w:firstLine="0"/>
        <w:rPr>
          <w:rFonts w:eastAsia="Calibri"/>
          <w:sz w:val="24"/>
          <w:szCs w:val="22"/>
        </w:rPr>
      </w:pPr>
    </w:p>
    <w:p w14:paraId="32257E13" w14:textId="44129BBA" w:rsidR="00812886" w:rsidRDefault="005030BE" w:rsidP="00F115D7">
      <w:pPr>
        <w:spacing w:after="160" w:line="259" w:lineRule="auto"/>
        <w:ind w:firstLine="0"/>
        <w:jc w:val="center"/>
        <w:rPr>
          <w:rFonts w:eastAsia="Calibri"/>
          <w:b/>
          <w:bCs/>
          <w:sz w:val="24"/>
          <w:szCs w:val="22"/>
        </w:rPr>
        <w:sectPr w:rsidR="00812886" w:rsidSect="00EE00BE">
          <w:footerReference w:type="default" r:id="rId13"/>
          <w:footerReference w:type="first" r:id="rId14"/>
          <w:pgSz w:w="11906" w:h="16838"/>
          <w:pgMar w:top="1134" w:right="1134" w:bottom="1134" w:left="1701" w:header="709" w:footer="709" w:gutter="0"/>
          <w:cols w:space="708"/>
          <w:titlePg/>
          <w:docGrid w:linePitch="381"/>
        </w:sectPr>
      </w:pPr>
      <w:r w:rsidRPr="005030BE">
        <w:rPr>
          <w:rFonts w:eastAsia="Calibri"/>
          <w:b/>
          <w:bCs/>
          <w:sz w:val="24"/>
          <w:szCs w:val="22"/>
        </w:rPr>
        <w:t xml:space="preserve">Москва </w:t>
      </w:r>
      <w:r w:rsidR="00AE1ADB" w:rsidRPr="00BD6FFE">
        <w:rPr>
          <w:rFonts w:eastAsia="Calibri"/>
          <w:b/>
          <w:bCs/>
          <w:sz w:val="24"/>
          <w:szCs w:val="22"/>
          <w:highlight w:val="yellow"/>
        </w:rPr>
        <w:t>202</w:t>
      </w:r>
      <w:r w:rsidR="000748D4" w:rsidRPr="00BD6FFE">
        <w:rPr>
          <w:rFonts w:eastAsia="Calibri"/>
          <w:b/>
          <w:bCs/>
          <w:sz w:val="24"/>
          <w:szCs w:val="22"/>
          <w:highlight w:val="yellow"/>
        </w:rPr>
        <w:t>6</w:t>
      </w:r>
      <w:r w:rsidRPr="00BD6FFE">
        <w:rPr>
          <w:rFonts w:eastAsia="Calibri"/>
          <w:b/>
          <w:bCs/>
          <w:sz w:val="24"/>
          <w:szCs w:val="22"/>
        </w:rPr>
        <w:t xml:space="preserve"> </w:t>
      </w:r>
      <w:r w:rsidRPr="005030BE">
        <w:rPr>
          <w:rFonts w:eastAsia="Calibri"/>
          <w:b/>
          <w:bCs/>
          <w:sz w:val="24"/>
          <w:szCs w:val="22"/>
        </w:rPr>
        <w:t>г</w:t>
      </w:r>
      <w:r>
        <w:rPr>
          <w:rFonts w:eastAsia="Calibri"/>
          <w:b/>
          <w:bCs/>
          <w:sz w:val="24"/>
          <w:szCs w:val="22"/>
        </w:rPr>
        <w:t>.</w:t>
      </w:r>
      <w:r w:rsidR="003311E4" w:rsidRPr="005030BE">
        <w:rPr>
          <w:rFonts w:eastAsia="Calibri"/>
          <w:b/>
          <w:bCs/>
          <w:sz w:val="24"/>
          <w:szCs w:val="22"/>
        </w:rPr>
        <w:br w:type="page"/>
      </w:r>
    </w:p>
    <w:p w14:paraId="4D6105C0" w14:textId="29169A11" w:rsidR="00F115D7" w:rsidRPr="00F115D7" w:rsidRDefault="00170307" w:rsidP="00F115D7">
      <w:pPr>
        <w:spacing w:before="100" w:after="100" w:line="240" w:lineRule="auto"/>
        <w:ind w:firstLine="0"/>
        <w:jc w:val="center"/>
        <w:rPr>
          <w:b/>
          <w:bCs/>
          <w:szCs w:val="28"/>
        </w:rPr>
      </w:pPr>
      <w:r w:rsidRPr="00A05A86">
        <w:rPr>
          <w:noProof/>
        </w:rPr>
        <w:lastRenderedPageBreak/>
        <w:drawing>
          <wp:inline distT="0" distB="0" distL="0" distR="0" wp14:anchorId="63214EA6" wp14:editId="2B9F0911">
            <wp:extent cx="1943100" cy="582930"/>
            <wp:effectExtent l="0" t="0" r="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247" cy="584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67683" w14:textId="77777777" w:rsidR="00F115D7" w:rsidRPr="00F115D7" w:rsidRDefault="00F115D7" w:rsidP="00935096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 xml:space="preserve">МИНОБРНАУКИ </w:t>
      </w:r>
      <w:commentRangeStart w:id="4"/>
      <w:r w:rsidRPr="00F115D7">
        <w:rPr>
          <w:b/>
          <w:bCs/>
          <w:sz w:val="24"/>
        </w:rPr>
        <w:t>РОССИИ</w:t>
      </w:r>
      <w:commentRangeEnd w:id="4"/>
      <w:r w:rsidR="00A944F0" w:rsidRPr="00F115D7">
        <w:rPr>
          <w:rStyle w:val="a5"/>
          <w:b/>
          <w:bCs/>
          <w:sz w:val="24"/>
          <w:szCs w:val="20"/>
        </w:rPr>
        <w:commentReference w:id="4"/>
      </w:r>
    </w:p>
    <w:p w14:paraId="449D3850" w14:textId="3D62915B" w:rsidR="00F115D7" w:rsidRPr="00F115D7" w:rsidRDefault="00F115D7" w:rsidP="00935096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 xml:space="preserve">федеральное государственное </w:t>
      </w:r>
      <w:r w:rsidR="00170307">
        <w:rPr>
          <w:rFonts w:eastAsia="Calibri"/>
          <w:b/>
          <w:sz w:val="24"/>
          <w:szCs w:val="24"/>
        </w:rPr>
        <w:t>автономное</w:t>
      </w:r>
      <w:r w:rsidR="00170307" w:rsidRPr="007218A1">
        <w:rPr>
          <w:rFonts w:eastAsia="Calibri"/>
          <w:b/>
          <w:sz w:val="24"/>
          <w:szCs w:val="24"/>
        </w:rPr>
        <w:t xml:space="preserve"> </w:t>
      </w:r>
      <w:r w:rsidRPr="00F115D7">
        <w:rPr>
          <w:b/>
          <w:bCs/>
          <w:sz w:val="24"/>
        </w:rPr>
        <w:t>образовательное учреждение</w:t>
      </w:r>
    </w:p>
    <w:p w14:paraId="5E861BCB" w14:textId="77777777" w:rsidR="00F115D7" w:rsidRPr="00F115D7" w:rsidRDefault="00F115D7" w:rsidP="00935096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>высшего образования</w:t>
      </w:r>
    </w:p>
    <w:p w14:paraId="59E52691" w14:textId="77777777" w:rsidR="00F115D7" w:rsidRPr="00F115D7" w:rsidRDefault="00F115D7" w:rsidP="00935096">
      <w:pPr>
        <w:spacing w:line="240" w:lineRule="auto"/>
        <w:ind w:firstLine="0"/>
        <w:jc w:val="center"/>
        <w:rPr>
          <w:b/>
          <w:bCs/>
          <w:sz w:val="24"/>
        </w:rPr>
      </w:pPr>
      <w:r w:rsidRPr="00F115D7">
        <w:rPr>
          <w:b/>
          <w:bCs/>
          <w:sz w:val="24"/>
        </w:rPr>
        <w:t xml:space="preserve"> «Московский государственный технологический университет «СТАНКИН»</w:t>
      </w:r>
    </w:p>
    <w:p w14:paraId="47057120" w14:textId="06D5832E" w:rsidR="00F115D7" w:rsidRPr="00F115D7" w:rsidRDefault="00F115D7" w:rsidP="00935096">
      <w:pPr>
        <w:pBdr>
          <w:bottom w:val="single" w:sz="4" w:space="1" w:color="auto"/>
        </w:pBdr>
        <w:spacing w:line="240" w:lineRule="auto"/>
        <w:ind w:firstLine="0"/>
        <w:jc w:val="center"/>
        <w:rPr>
          <w:sz w:val="22"/>
          <w:szCs w:val="22"/>
        </w:rPr>
      </w:pPr>
      <w:r w:rsidRPr="00F115D7">
        <w:rPr>
          <w:b/>
          <w:bCs/>
          <w:sz w:val="24"/>
        </w:rPr>
        <w:t>(ФГ</w:t>
      </w:r>
      <w:r w:rsidR="00170307">
        <w:rPr>
          <w:b/>
          <w:bCs/>
          <w:sz w:val="24"/>
        </w:rPr>
        <w:t>А</w:t>
      </w:r>
      <w:r w:rsidRPr="00F115D7">
        <w:rPr>
          <w:b/>
          <w:bCs/>
          <w:sz w:val="24"/>
        </w:rPr>
        <w:t>ОУ ВО «МГТУ «СТАНКИН»)</w:t>
      </w:r>
    </w:p>
    <w:p w14:paraId="36D1BA68" w14:textId="77777777" w:rsidR="00F115D7" w:rsidRPr="00F115D7" w:rsidRDefault="00F115D7" w:rsidP="00F115D7">
      <w:pPr>
        <w:spacing w:line="240" w:lineRule="auto"/>
        <w:ind w:firstLine="0"/>
        <w:jc w:val="left"/>
        <w:rPr>
          <w:i/>
          <w:sz w:val="18"/>
        </w:rPr>
      </w:pPr>
    </w:p>
    <w:tbl>
      <w:tblPr>
        <w:tblStyle w:val="25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0"/>
        <w:gridCol w:w="3060"/>
      </w:tblGrid>
      <w:tr w:rsidR="00935096" w:rsidRPr="00295480" w14:paraId="4AEFA325" w14:textId="77777777" w:rsidTr="002F61B8">
        <w:trPr>
          <w:trHeight w:val="1201"/>
        </w:trPr>
        <w:tc>
          <w:tcPr>
            <w:tcW w:w="6120" w:type="dxa"/>
          </w:tcPr>
          <w:p w14:paraId="72AB2AE8" w14:textId="77777777" w:rsidR="00935096" w:rsidRPr="00295480" w:rsidRDefault="00935096" w:rsidP="00BC7F3B">
            <w:pPr>
              <w:spacing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295480">
              <w:rPr>
                <w:b/>
                <w:bCs/>
                <w:sz w:val="24"/>
              </w:rPr>
              <w:t>Институт</w:t>
            </w:r>
            <w:r w:rsidRPr="00295480">
              <w:rPr>
                <w:b/>
                <w:bCs/>
                <w:sz w:val="24"/>
              </w:rPr>
              <w:br/>
              <w:t xml:space="preserve">Информационных </w:t>
            </w:r>
            <w:r w:rsidRPr="00295480">
              <w:rPr>
                <w:b/>
                <w:bCs/>
                <w:sz w:val="24"/>
              </w:rPr>
              <w:br/>
              <w:t xml:space="preserve">технологий </w:t>
            </w:r>
          </w:p>
        </w:tc>
        <w:tc>
          <w:tcPr>
            <w:tcW w:w="3060" w:type="dxa"/>
          </w:tcPr>
          <w:p w14:paraId="2B99EB96" w14:textId="77777777" w:rsidR="00935096" w:rsidRPr="00295480" w:rsidRDefault="00935096" w:rsidP="00BC7F3B">
            <w:pPr>
              <w:spacing w:line="240" w:lineRule="auto"/>
              <w:ind w:firstLine="0"/>
              <w:jc w:val="left"/>
              <w:rPr>
                <w:b/>
                <w:bCs/>
                <w:sz w:val="24"/>
              </w:rPr>
            </w:pPr>
            <w:r w:rsidRPr="00295480">
              <w:rPr>
                <w:b/>
                <w:bCs/>
                <w:sz w:val="24"/>
              </w:rPr>
              <w:t xml:space="preserve">Кафедра </w:t>
            </w:r>
            <w:r w:rsidRPr="00295480">
              <w:rPr>
                <w:b/>
                <w:bCs/>
                <w:sz w:val="24"/>
              </w:rPr>
              <w:br/>
              <w:t>Информационных технологий и</w:t>
            </w:r>
            <w:r w:rsidRPr="00295480">
              <w:rPr>
                <w:b/>
                <w:bCs/>
                <w:sz w:val="24"/>
              </w:rPr>
              <w:br/>
              <w:t>вычислительных систем</w:t>
            </w:r>
          </w:p>
        </w:tc>
      </w:tr>
    </w:tbl>
    <w:p w14:paraId="314E0FF7" w14:textId="77777777" w:rsidR="00F115D7" w:rsidRPr="00F115D7" w:rsidRDefault="00F115D7" w:rsidP="00F115D7">
      <w:pPr>
        <w:spacing w:line="240" w:lineRule="auto"/>
        <w:ind w:firstLine="0"/>
        <w:jc w:val="left"/>
        <w:rPr>
          <w:i/>
          <w:sz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87"/>
        <w:gridCol w:w="5384"/>
      </w:tblGrid>
      <w:tr w:rsidR="00F115D7" w:rsidRPr="00F115D7" w14:paraId="49F6EC24" w14:textId="77777777" w:rsidTr="000A16B8">
        <w:tc>
          <w:tcPr>
            <w:tcW w:w="3687" w:type="dxa"/>
          </w:tcPr>
          <w:p w14:paraId="69B8B63D" w14:textId="6C9FA0D0" w:rsidR="00F115D7" w:rsidRPr="00F115D7" w:rsidRDefault="00662371" w:rsidP="00F115D7">
            <w:pPr>
              <w:spacing w:before="100" w:after="100" w:line="240" w:lineRule="auto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5384" w:type="dxa"/>
          </w:tcPr>
          <w:p w14:paraId="6E342404" w14:textId="77777777" w:rsidR="00F115D7" w:rsidRPr="00F115D7" w:rsidRDefault="00F115D7" w:rsidP="00F115D7">
            <w:pPr>
              <w:spacing w:line="240" w:lineRule="auto"/>
              <w:ind w:left="2306" w:firstLine="0"/>
              <w:jc w:val="right"/>
              <w:rPr>
                <w:sz w:val="24"/>
              </w:rPr>
            </w:pPr>
            <w:r w:rsidRPr="00F115D7">
              <w:rPr>
                <w:b/>
                <w:bCs/>
                <w:sz w:val="24"/>
              </w:rPr>
              <w:t>«</w:t>
            </w:r>
            <w:r w:rsidRPr="00FD5AB0">
              <w:rPr>
                <w:sz w:val="24"/>
              </w:rPr>
              <w:t>УТВЕРЖДАЮ</w:t>
            </w:r>
            <w:r w:rsidRPr="00F115D7">
              <w:rPr>
                <w:b/>
                <w:bCs/>
                <w:sz w:val="24"/>
              </w:rPr>
              <w:t>»</w:t>
            </w:r>
          </w:p>
          <w:p w14:paraId="61568FD5" w14:textId="43221F12" w:rsidR="00F115D7" w:rsidRPr="00FD5AB0" w:rsidRDefault="00F115D7" w:rsidP="00F115D7">
            <w:pPr>
              <w:spacing w:line="240" w:lineRule="auto"/>
              <w:ind w:left="1456" w:firstLine="0"/>
              <w:jc w:val="right"/>
              <w:rPr>
                <w:b/>
                <w:bCs/>
                <w:sz w:val="24"/>
              </w:rPr>
            </w:pPr>
            <w:r w:rsidRPr="00FD5AB0">
              <w:rPr>
                <w:b/>
                <w:bCs/>
                <w:sz w:val="24"/>
              </w:rPr>
              <w:t>Заведующий кафедрой</w:t>
            </w:r>
          </w:p>
          <w:p w14:paraId="50D8CB40" w14:textId="0EA156D4" w:rsidR="00F115D7" w:rsidRPr="00F115D7" w:rsidRDefault="00812886" w:rsidP="00F115D7">
            <w:pPr>
              <w:shd w:val="clear" w:color="auto" w:fill="FFFFFF"/>
              <w:tabs>
                <w:tab w:val="left" w:leader="underscore" w:pos="6096"/>
              </w:tabs>
              <w:spacing w:before="60" w:after="38" w:line="240" w:lineRule="auto"/>
              <w:ind w:left="1456" w:firstLine="0"/>
              <w:jc w:val="right"/>
              <w:rPr>
                <w:sz w:val="24"/>
              </w:rPr>
            </w:pPr>
            <w:r>
              <w:rPr>
                <w:sz w:val="24"/>
              </w:rPr>
              <w:t>к.т.н.</w:t>
            </w:r>
            <w:r w:rsidR="00F115D7" w:rsidRPr="00F115D7">
              <w:rPr>
                <w:sz w:val="24"/>
              </w:rPr>
              <w:t xml:space="preserve">, </w:t>
            </w:r>
            <w:r>
              <w:rPr>
                <w:sz w:val="24"/>
              </w:rPr>
              <w:t>доц</w:t>
            </w:r>
            <w:r w:rsidR="00F115D7" w:rsidRPr="00F115D7">
              <w:rPr>
                <w:sz w:val="24"/>
              </w:rPr>
              <w:t xml:space="preserve">. </w:t>
            </w:r>
            <w:r>
              <w:rPr>
                <w:sz w:val="24"/>
              </w:rPr>
              <w:t>Новоселова</w:t>
            </w:r>
            <w:r w:rsidR="00F115D7" w:rsidRPr="00F115D7">
              <w:rPr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 w:rsidR="00F115D7" w:rsidRPr="00F115D7">
              <w:rPr>
                <w:sz w:val="24"/>
              </w:rPr>
              <w:t>.</w:t>
            </w:r>
            <w:r>
              <w:rPr>
                <w:sz w:val="24"/>
              </w:rPr>
              <w:t>В</w:t>
            </w:r>
            <w:r w:rsidR="00F115D7" w:rsidRPr="00F115D7">
              <w:rPr>
                <w:sz w:val="24"/>
              </w:rPr>
              <w:t>.</w:t>
            </w:r>
          </w:p>
          <w:p w14:paraId="27FA2D2B" w14:textId="77777777" w:rsidR="00F115D7" w:rsidRPr="00F115D7" w:rsidRDefault="00F115D7" w:rsidP="00F115D7">
            <w:pPr>
              <w:shd w:val="clear" w:color="auto" w:fill="FFFFFF"/>
              <w:tabs>
                <w:tab w:val="left" w:leader="underscore" w:pos="6096"/>
              </w:tabs>
              <w:spacing w:before="60" w:after="38" w:line="240" w:lineRule="auto"/>
              <w:ind w:firstLine="0"/>
              <w:jc w:val="left"/>
              <w:rPr>
                <w:sz w:val="24"/>
              </w:rPr>
            </w:pPr>
          </w:p>
          <w:p w14:paraId="43A39912" w14:textId="77777777" w:rsidR="00F115D7" w:rsidRPr="00F115D7" w:rsidRDefault="00F115D7" w:rsidP="00F115D7">
            <w:pPr>
              <w:shd w:val="clear" w:color="auto" w:fill="FFFFFF"/>
              <w:tabs>
                <w:tab w:val="left" w:leader="underscore" w:pos="6096"/>
              </w:tabs>
              <w:spacing w:before="60" w:after="38" w:line="240" w:lineRule="auto"/>
              <w:ind w:left="1276" w:firstLine="0"/>
              <w:jc w:val="right"/>
              <w:rPr>
                <w:sz w:val="24"/>
              </w:rPr>
            </w:pPr>
            <w:r w:rsidRPr="00F115D7">
              <w:rPr>
                <w:sz w:val="24"/>
              </w:rPr>
              <w:t>_______________</w:t>
            </w:r>
          </w:p>
          <w:p w14:paraId="76342832" w14:textId="557BA5E1" w:rsidR="00F115D7" w:rsidRPr="00F115D7" w:rsidRDefault="00F115D7" w:rsidP="00F115D7">
            <w:pPr>
              <w:shd w:val="clear" w:color="auto" w:fill="FFFFFF"/>
              <w:tabs>
                <w:tab w:val="left" w:leader="underscore" w:pos="6096"/>
              </w:tabs>
              <w:spacing w:before="60" w:after="38" w:line="240" w:lineRule="auto"/>
              <w:ind w:firstLine="0"/>
              <w:jc w:val="right"/>
              <w:rPr>
                <w:sz w:val="24"/>
              </w:rPr>
            </w:pPr>
            <w:r w:rsidRPr="00F115D7">
              <w:rPr>
                <w:sz w:val="24"/>
              </w:rPr>
              <w:t>«___»_______________202</w:t>
            </w:r>
            <w:r w:rsidR="00812886" w:rsidRPr="00812886">
              <w:rPr>
                <w:sz w:val="24"/>
                <w:highlight w:val="yellow"/>
              </w:rPr>
              <w:t>3</w:t>
            </w:r>
            <w:r w:rsidRPr="00F115D7">
              <w:rPr>
                <w:sz w:val="24"/>
              </w:rPr>
              <w:t xml:space="preserve"> г.</w:t>
            </w:r>
          </w:p>
        </w:tc>
      </w:tr>
    </w:tbl>
    <w:p w14:paraId="20CE0329" w14:textId="6583EB75" w:rsidR="00F115D7" w:rsidRPr="00F115D7" w:rsidRDefault="00FD5AB0" w:rsidP="00F115D7">
      <w:pPr>
        <w:spacing w:before="200" w:after="100" w:line="240" w:lineRule="auto"/>
        <w:ind w:firstLine="0"/>
        <w:jc w:val="center"/>
        <w:rPr>
          <w:b/>
          <w:bCs/>
          <w:szCs w:val="28"/>
        </w:rPr>
      </w:pPr>
      <w:r w:rsidRPr="00F115D7">
        <w:rPr>
          <w:b/>
          <w:bCs/>
          <w:szCs w:val="28"/>
        </w:rPr>
        <w:t>ЗАДАНИЕ</w:t>
      </w:r>
    </w:p>
    <w:p w14:paraId="1A5C0CD2" w14:textId="6603421E" w:rsidR="00F115D7" w:rsidRPr="00F115D7" w:rsidRDefault="00F115D7" w:rsidP="00F115D7">
      <w:pPr>
        <w:spacing w:line="240" w:lineRule="auto"/>
        <w:ind w:firstLine="0"/>
        <w:jc w:val="center"/>
        <w:rPr>
          <w:sz w:val="24"/>
        </w:rPr>
      </w:pPr>
      <w:r w:rsidRPr="00F115D7">
        <w:rPr>
          <w:sz w:val="24"/>
        </w:rPr>
        <w:t>на выпускн</w:t>
      </w:r>
      <w:r w:rsidR="00FD5AB0">
        <w:rPr>
          <w:sz w:val="24"/>
        </w:rPr>
        <w:t>ую</w:t>
      </w:r>
      <w:r w:rsidRPr="00F115D7">
        <w:rPr>
          <w:sz w:val="24"/>
        </w:rPr>
        <w:t xml:space="preserve"> квалификационн</w:t>
      </w:r>
      <w:r w:rsidR="00FD5AB0">
        <w:rPr>
          <w:sz w:val="24"/>
        </w:rPr>
        <w:t>ую</w:t>
      </w:r>
      <w:r w:rsidRPr="00F115D7">
        <w:rPr>
          <w:sz w:val="24"/>
        </w:rPr>
        <w:t xml:space="preserve"> работ</w:t>
      </w:r>
      <w:r w:rsidR="00FD5AB0">
        <w:rPr>
          <w:sz w:val="24"/>
        </w:rPr>
        <w:t>у</w:t>
      </w:r>
      <w:r w:rsidRPr="00F115D7">
        <w:rPr>
          <w:sz w:val="24"/>
        </w:rPr>
        <w:t xml:space="preserve"> </w:t>
      </w:r>
      <w:r w:rsidRPr="00F115D7">
        <w:rPr>
          <w:sz w:val="24"/>
        </w:rPr>
        <w:br/>
        <w:t xml:space="preserve">по направлению подготовки </w:t>
      </w:r>
      <w:r w:rsidRPr="00603E04">
        <w:rPr>
          <w:sz w:val="24"/>
          <w:highlight w:val="yellow"/>
        </w:rPr>
        <w:t>09.03</w:t>
      </w:r>
      <w:r w:rsidR="00603E04" w:rsidRPr="00603E04">
        <w:rPr>
          <w:sz w:val="24"/>
          <w:highlight w:val="yellow"/>
        </w:rPr>
        <w:t>(04)</w:t>
      </w:r>
      <w:r w:rsidRPr="00603E04">
        <w:rPr>
          <w:sz w:val="24"/>
          <w:highlight w:val="yellow"/>
        </w:rPr>
        <w:t>.01</w:t>
      </w:r>
      <w:r w:rsidR="00603E04" w:rsidRPr="00603E04">
        <w:rPr>
          <w:sz w:val="24"/>
          <w:highlight w:val="yellow"/>
        </w:rPr>
        <w:t>(04)</w:t>
      </w:r>
      <w:r w:rsidRPr="00603E04">
        <w:rPr>
          <w:sz w:val="24"/>
          <w:highlight w:val="yellow"/>
        </w:rPr>
        <w:t xml:space="preserve"> «</w:t>
      </w:r>
      <w:r w:rsidR="00603E04" w:rsidRPr="00603E04">
        <w:rPr>
          <w:sz w:val="24"/>
          <w:highlight w:val="yellow"/>
        </w:rPr>
        <w:t>Направление</w:t>
      </w:r>
      <w:r w:rsidRPr="00603E04">
        <w:rPr>
          <w:sz w:val="24"/>
          <w:highlight w:val="yellow"/>
        </w:rPr>
        <w:t>»</w:t>
      </w:r>
      <w:r w:rsidRPr="00F115D7">
        <w:rPr>
          <w:sz w:val="24"/>
        </w:rPr>
        <w:br/>
        <w:t xml:space="preserve">профиль </w:t>
      </w:r>
      <w:r w:rsidRPr="00603E04">
        <w:rPr>
          <w:sz w:val="24"/>
          <w:highlight w:val="yellow"/>
        </w:rPr>
        <w:t>«</w:t>
      </w:r>
      <w:r w:rsidR="00603E04" w:rsidRPr="00603E04">
        <w:rPr>
          <w:sz w:val="24"/>
          <w:highlight w:val="yellow"/>
        </w:rPr>
        <w:t>Профиль</w:t>
      </w:r>
      <w:r w:rsidRPr="00603E04">
        <w:rPr>
          <w:sz w:val="24"/>
          <w:highlight w:val="yellow"/>
        </w:rPr>
        <w:t>»</w:t>
      </w:r>
      <w:r w:rsidRPr="00F115D7">
        <w:rPr>
          <w:sz w:val="24"/>
        </w:rPr>
        <w:br/>
      </w:r>
    </w:p>
    <w:p w14:paraId="58648E5B" w14:textId="77777777" w:rsidR="00F115D7" w:rsidRPr="00F115D7" w:rsidRDefault="00F115D7" w:rsidP="00F115D7">
      <w:pPr>
        <w:spacing w:line="240" w:lineRule="auto"/>
        <w:ind w:firstLine="0"/>
        <w:jc w:val="center"/>
        <w:rPr>
          <w:sz w:val="24"/>
        </w:rPr>
      </w:pPr>
    </w:p>
    <w:tbl>
      <w:tblPr>
        <w:tblStyle w:val="34"/>
        <w:tblW w:w="881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5"/>
        <w:gridCol w:w="4860"/>
      </w:tblGrid>
      <w:tr w:rsidR="00F115D7" w:rsidRPr="00F115D7" w14:paraId="3ED10A2F" w14:textId="77777777" w:rsidTr="0063311C">
        <w:trPr>
          <w:jc w:val="center"/>
        </w:trPr>
        <w:tc>
          <w:tcPr>
            <w:tcW w:w="3955" w:type="dxa"/>
            <w:vAlign w:val="center"/>
          </w:tcPr>
          <w:p w14:paraId="24B6307F" w14:textId="4D7692F1" w:rsidR="00F115D7" w:rsidRPr="00437C9A" w:rsidRDefault="00F115D7" w:rsidP="00F115D7">
            <w:pPr>
              <w:spacing w:before="100" w:after="100" w:line="240" w:lineRule="auto"/>
              <w:ind w:firstLine="0"/>
              <w:jc w:val="left"/>
              <w:rPr>
                <w:szCs w:val="28"/>
              </w:rPr>
            </w:pPr>
            <w:r w:rsidRPr="00437C9A">
              <w:rPr>
                <w:szCs w:val="28"/>
              </w:rPr>
              <w:t xml:space="preserve">Студент группы </w:t>
            </w:r>
            <w:r w:rsidR="00993F90" w:rsidRPr="00437C9A">
              <w:rPr>
                <w:szCs w:val="28"/>
                <w:highlight w:val="yellow"/>
              </w:rPr>
              <w:t>И</w:t>
            </w:r>
            <w:r w:rsidR="00437C9A" w:rsidRPr="00437C9A">
              <w:rPr>
                <w:szCs w:val="28"/>
                <w:highlight w:val="yellow"/>
              </w:rPr>
              <w:t>Д</w:t>
            </w:r>
            <w:r w:rsidR="00993F90" w:rsidRPr="00437C9A">
              <w:rPr>
                <w:szCs w:val="28"/>
                <w:highlight w:val="yellow"/>
              </w:rPr>
              <w:t>Х-ХХ-ХХ</w:t>
            </w:r>
            <w:r w:rsidR="00993F90" w:rsidRPr="00437C9A">
              <w:rPr>
                <w:szCs w:val="28"/>
              </w:rPr>
              <w:t xml:space="preserve"> </w:t>
            </w:r>
            <w:r w:rsidR="00E01C67" w:rsidRPr="00437C9A">
              <w:rPr>
                <w:szCs w:val="28"/>
              </w:rPr>
              <w:t>Фамилия И.О.</w:t>
            </w:r>
          </w:p>
        </w:tc>
        <w:tc>
          <w:tcPr>
            <w:tcW w:w="4860" w:type="dxa"/>
            <w:vAlign w:val="center"/>
          </w:tcPr>
          <w:p w14:paraId="7C6F4024" w14:textId="77777777" w:rsidR="00F115D7" w:rsidRPr="00437C9A" w:rsidRDefault="00F115D7" w:rsidP="00F115D7">
            <w:pPr>
              <w:spacing w:line="240" w:lineRule="auto"/>
              <w:ind w:firstLine="0"/>
              <w:jc w:val="left"/>
              <w:rPr>
                <w:szCs w:val="28"/>
              </w:rPr>
            </w:pPr>
            <w:r w:rsidRPr="00437C9A">
              <w:rPr>
                <w:szCs w:val="28"/>
              </w:rPr>
              <w:t>Научный руководитель</w:t>
            </w:r>
          </w:p>
          <w:p w14:paraId="52FC9445" w14:textId="57C53C7C" w:rsidR="00F115D7" w:rsidRPr="00437C9A" w:rsidRDefault="00993F90" w:rsidP="00F115D7">
            <w:pPr>
              <w:spacing w:line="240" w:lineRule="auto"/>
              <w:ind w:firstLine="0"/>
              <w:jc w:val="left"/>
              <w:rPr>
                <w:szCs w:val="28"/>
              </w:rPr>
            </w:pPr>
            <w:commentRangeStart w:id="5"/>
            <w:r w:rsidRPr="00437C9A">
              <w:rPr>
                <w:szCs w:val="28"/>
              </w:rPr>
              <w:t>должность, степ, зван. Фамилия И.О.</w:t>
            </w:r>
            <w:commentRangeEnd w:id="5"/>
            <w:r w:rsidRPr="00437C9A">
              <w:rPr>
                <w:rStyle w:val="a5"/>
                <w:sz w:val="28"/>
                <w:szCs w:val="28"/>
              </w:rPr>
              <w:commentReference w:id="5"/>
            </w:r>
          </w:p>
        </w:tc>
      </w:tr>
    </w:tbl>
    <w:p w14:paraId="74809539" w14:textId="77777777" w:rsidR="00F115D7" w:rsidRPr="00F115D7" w:rsidRDefault="00F115D7" w:rsidP="00F115D7">
      <w:pPr>
        <w:spacing w:line="240" w:lineRule="auto"/>
        <w:ind w:firstLine="0"/>
        <w:jc w:val="center"/>
        <w:rPr>
          <w:sz w:val="24"/>
        </w:rPr>
      </w:pPr>
    </w:p>
    <w:p w14:paraId="03E997FB" w14:textId="77777777" w:rsidR="00F115D7" w:rsidRPr="00F115D7" w:rsidRDefault="00F115D7" w:rsidP="00F115D7">
      <w:pPr>
        <w:spacing w:line="240" w:lineRule="auto"/>
        <w:ind w:firstLine="0"/>
        <w:jc w:val="center"/>
        <w:rPr>
          <w:sz w:val="24"/>
        </w:rPr>
      </w:pPr>
    </w:p>
    <w:p w14:paraId="33783DCB" w14:textId="337F22F1" w:rsidR="00F115D7" w:rsidRPr="00FD5AB0" w:rsidRDefault="00F115D7" w:rsidP="00F115D7">
      <w:pPr>
        <w:spacing w:line="240" w:lineRule="auto"/>
        <w:ind w:firstLine="0"/>
        <w:jc w:val="center"/>
        <w:rPr>
          <w:bCs/>
          <w:szCs w:val="28"/>
        </w:rPr>
      </w:pPr>
      <w:r w:rsidRPr="00FD5AB0">
        <w:rPr>
          <w:bCs/>
          <w:szCs w:val="28"/>
        </w:rPr>
        <w:t xml:space="preserve">Тема: </w:t>
      </w:r>
      <w:r w:rsidRPr="00FD5AB0">
        <w:rPr>
          <w:bCs/>
          <w:szCs w:val="28"/>
          <w:highlight w:val="yellow"/>
        </w:rPr>
        <w:t>«»</w:t>
      </w:r>
    </w:p>
    <w:p w14:paraId="26E764C5" w14:textId="77777777" w:rsidR="00F115D7" w:rsidRPr="00F115D7" w:rsidRDefault="00F115D7" w:rsidP="00F115D7">
      <w:pPr>
        <w:tabs>
          <w:tab w:val="left" w:pos="3904"/>
        </w:tabs>
        <w:spacing w:before="100" w:after="100" w:line="240" w:lineRule="auto"/>
        <w:ind w:firstLine="0"/>
        <w:jc w:val="left"/>
        <w:rPr>
          <w:sz w:val="24"/>
        </w:rPr>
      </w:pPr>
      <w:r w:rsidRPr="00F115D7">
        <w:rPr>
          <w:sz w:val="24"/>
        </w:rPr>
        <w:tab/>
      </w:r>
    </w:p>
    <w:p w14:paraId="1611B31C" w14:textId="77777777" w:rsidR="00F115D7" w:rsidRPr="00F115D7" w:rsidRDefault="00F115D7" w:rsidP="00F115D7">
      <w:pPr>
        <w:spacing w:before="100" w:after="100" w:line="240" w:lineRule="auto"/>
        <w:ind w:firstLine="0"/>
        <w:jc w:val="left"/>
        <w:rPr>
          <w:sz w:val="24"/>
        </w:rPr>
      </w:pPr>
    </w:p>
    <w:p w14:paraId="4010EEF9" w14:textId="6CB4CA40" w:rsidR="00437C9A" w:rsidRDefault="00437C9A" w:rsidP="00F115D7">
      <w:pPr>
        <w:spacing w:before="100" w:after="100" w:line="240" w:lineRule="auto"/>
        <w:ind w:firstLine="0"/>
        <w:jc w:val="left"/>
        <w:rPr>
          <w:sz w:val="24"/>
        </w:rPr>
      </w:pPr>
    </w:p>
    <w:p w14:paraId="6EBFE525" w14:textId="77777777" w:rsidR="00437C9A" w:rsidRDefault="00437C9A">
      <w:pPr>
        <w:spacing w:after="160" w:line="259" w:lineRule="auto"/>
        <w:ind w:firstLine="0"/>
        <w:jc w:val="left"/>
        <w:rPr>
          <w:sz w:val="24"/>
        </w:rPr>
      </w:pPr>
      <w:r>
        <w:rPr>
          <w:sz w:val="24"/>
        </w:rPr>
        <w:br w:type="page"/>
      </w:r>
    </w:p>
    <w:p w14:paraId="2ABBF4A9" w14:textId="0DF5427A" w:rsidR="00F115D7" w:rsidRPr="00F115D7" w:rsidRDefault="00F115D7" w:rsidP="00437C9A">
      <w:pPr>
        <w:spacing w:after="160" w:line="259" w:lineRule="auto"/>
        <w:ind w:firstLine="0"/>
        <w:jc w:val="left"/>
        <w:rPr>
          <w:sz w:val="24"/>
        </w:rPr>
        <w:sectPr w:rsidR="00F115D7" w:rsidRPr="00F115D7" w:rsidSect="00EE00BE">
          <w:footerReference w:type="first" r:id="rId15"/>
          <w:type w:val="continuous"/>
          <w:pgSz w:w="11906" w:h="16838"/>
          <w:pgMar w:top="1134" w:right="1134" w:bottom="1134" w:left="1701" w:header="709" w:footer="709" w:gutter="0"/>
          <w:cols w:space="708"/>
          <w:titlePg/>
          <w:docGrid w:linePitch="381"/>
        </w:sectPr>
      </w:pPr>
    </w:p>
    <w:p w14:paraId="64AC89F7" w14:textId="77777777" w:rsidR="00F115D7" w:rsidRPr="00F115D7" w:rsidRDefault="00F115D7" w:rsidP="00044999">
      <w:pPr>
        <w:numPr>
          <w:ilvl w:val="0"/>
          <w:numId w:val="2"/>
        </w:numPr>
        <w:spacing w:before="100" w:after="100"/>
        <w:contextualSpacing/>
        <w:rPr>
          <w:b/>
          <w:bCs/>
          <w:sz w:val="24"/>
          <w:szCs w:val="24"/>
        </w:rPr>
      </w:pPr>
      <w:commentRangeStart w:id="6"/>
      <w:r w:rsidRPr="00F115D7">
        <w:rPr>
          <w:b/>
          <w:bCs/>
          <w:sz w:val="24"/>
          <w:szCs w:val="24"/>
        </w:rPr>
        <w:lastRenderedPageBreak/>
        <w:t>Описание задания на выполнение ВКР</w:t>
      </w:r>
      <w:commentRangeEnd w:id="6"/>
      <w:r w:rsidRPr="00F115D7">
        <w:rPr>
          <w:rStyle w:val="a5"/>
          <w:b/>
          <w:bCs/>
          <w:sz w:val="24"/>
          <w:szCs w:val="24"/>
        </w:rPr>
        <w:commentReference w:id="6"/>
      </w:r>
    </w:p>
    <w:p w14:paraId="4A35BBD2" w14:textId="3B45FDA6" w:rsidR="00F115D7" w:rsidRPr="00F115D7" w:rsidRDefault="00F115D7" w:rsidP="00044999">
      <w:pPr>
        <w:numPr>
          <w:ilvl w:val="1"/>
          <w:numId w:val="2"/>
        </w:numPr>
        <w:spacing w:before="100" w:after="100"/>
        <w:contextualSpacing/>
        <w:rPr>
          <w:b/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>Тип ВКР –</w:t>
      </w:r>
      <w:r w:rsidRPr="00F115D7">
        <w:rPr>
          <w:bCs/>
          <w:sz w:val="24"/>
          <w:szCs w:val="24"/>
        </w:rPr>
        <w:t>.</w:t>
      </w:r>
    </w:p>
    <w:p w14:paraId="0A734122" w14:textId="7A4F20E6" w:rsidR="00F115D7" w:rsidRPr="00F115D7" w:rsidRDefault="00F115D7" w:rsidP="00044999">
      <w:pPr>
        <w:numPr>
          <w:ilvl w:val="1"/>
          <w:numId w:val="2"/>
        </w:numPr>
        <w:spacing w:before="100" w:after="100"/>
        <w:contextualSpacing/>
        <w:rPr>
          <w:sz w:val="24"/>
          <w:szCs w:val="24"/>
        </w:rPr>
      </w:pPr>
      <w:r w:rsidRPr="00F115D7">
        <w:rPr>
          <w:b/>
          <w:bCs/>
          <w:sz w:val="24"/>
          <w:szCs w:val="24"/>
        </w:rPr>
        <w:t xml:space="preserve"> Цель исследования – </w:t>
      </w:r>
    </w:p>
    <w:p w14:paraId="029660AA" w14:textId="7C602FF3" w:rsidR="00F115D7" w:rsidRPr="00F115D7" w:rsidRDefault="00F115D7" w:rsidP="00044999">
      <w:pPr>
        <w:numPr>
          <w:ilvl w:val="1"/>
          <w:numId w:val="2"/>
        </w:numPr>
        <w:spacing w:before="100" w:after="100"/>
        <w:contextualSpacing/>
        <w:rPr>
          <w:b/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 xml:space="preserve"> Объект исследования – </w:t>
      </w:r>
    </w:p>
    <w:p w14:paraId="5E070CC8" w14:textId="3DB2B78D" w:rsidR="00F115D7" w:rsidRPr="00F115D7" w:rsidRDefault="00F115D7" w:rsidP="00044999">
      <w:pPr>
        <w:numPr>
          <w:ilvl w:val="1"/>
          <w:numId w:val="2"/>
        </w:numPr>
        <w:spacing w:before="100" w:after="100"/>
        <w:contextualSpacing/>
        <w:rPr>
          <w:b/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 xml:space="preserve"> Предмет исследования – </w:t>
      </w:r>
    </w:p>
    <w:p w14:paraId="4F82493F" w14:textId="0C387FA8" w:rsidR="00F115D7" w:rsidRPr="00F115D7" w:rsidRDefault="00F115D7" w:rsidP="00044999">
      <w:pPr>
        <w:numPr>
          <w:ilvl w:val="1"/>
          <w:numId w:val="2"/>
        </w:numPr>
        <w:spacing w:before="100" w:after="100"/>
        <w:contextualSpacing/>
        <w:rPr>
          <w:sz w:val="24"/>
          <w:szCs w:val="24"/>
        </w:rPr>
      </w:pPr>
      <w:r w:rsidRPr="00F115D7">
        <w:rPr>
          <w:b/>
          <w:bCs/>
          <w:sz w:val="24"/>
          <w:szCs w:val="24"/>
        </w:rPr>
        <w:t xml:space="preserve"> Методы исследования – </w:t>
      </w:r>
    </w:p>
    <w:p w14:paraId="5440D8A4" w14:textId="77777777" w:rsidR="00F115D7" w:rsidRPr="00F115D7" w:rsidRDefault="00F115D7" w:rsidP="00044999">
      <w:pPr>
        <w:numPr>
          <w:ilvl w:val="1"/>
          <w:numId w:val="2"/>
        </w:numPr>
        <w:spacing w:before="100" w:after="100"/>
        <w:contextualSpacing/>
        <w:rPr>
          <w:b/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 xml:space="preserve"> Задачи исследования:</w:t>
      </w:r>
    </w:p>
    <w:p w14:paraId="07DDF612" w14:textId="77777777" w:rsidR="00F115D7" w:rsidRPr="00F115D7" w:rsidRDefault="00F115D7" w:rsidP="00044999">
      <w:pPr>
        <w:numPr>
          <w:ilvl w:val="0"/>
          <w:numId w:val="2"/>
        </w:numPr>
        <w:spacing w:before="100" w:after="100"/>
        <w:contextualSpacing/>
        <w:rPr>
          <w:b/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>Требования к выполнению ВКР</w:t>
      </w:r>
    </w:p>
    <w:p w14:paraId="6935C3CA" w14:textId="77777777" w:rsidR="00F115D7" w:rsidRPr="00F115D7" w:rsidRDefault="00F115D7" w:rsidP="00044999">
      <w:pPr>
        <w:numPr>
          <w:ilvl w:val="1"/>
          <w:numId w:val="2"/>
        </w:numPr>
        <w:tabs>
          <w:tab w:val="left" w:pos="851"/>
          <w:tab w:val="left" w:pos="1134"/>
        </w:tabs>
        <w:spacing w:before="100" w:after="100"/>
        <w:contextualSpacing/>
        <w:rPr>
          <w:b/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 xml:space="preserve"> Соблюдение требований законодательной базы и стандартов</w:t>
      </w:r>
    </w:p>
    <w:p w14:paraId="4EA4FF83" w14:textId="63A2B9BC" w:rsidR="00F115D7" w:rsidRPr="00F115D7" w:rsidRDefault="00F115D7" w:rsidP="00BD6FFE">
      <w:pPr>
        <w:numPr>
          <w:ilvl w:val="2"/>
          <w:numId w:val="2"/>
        </w:numPr>
        <w:tabs>
          <w:tab w:val="left" w:pos="851"/>
          <w:tab w:val="left" w:pos="1134"/>
        </w:tabs>
        <w:spacing w:before="100" w:after="120"/>
        <w:contextualSpacing/>
        <w:rPr>
          <w:color w:val="000000"/>
          <w:sz w:val="24"/>
          <w:szCs w:val="24"/>
          <w:shd w:val="clear" w:color="auto" w:fill="FFFFFF"/>
        </w:rPr>
      </w:pPr>
      <w:r w:rsidRPr="00F115D7">
        <w:rPr>
          <w:color w:val="000000"/>
          <w:sz w:val="24"/>
          <w:szCs w:val="24"/>
          <w:shd w:val="clear" w:color="auto" w:fill="FFFFFF"/>
        </w:rPr>
        <w:t xml:space="preserve"> Образовательная программа высшего образования в бакалавриате ФГБОУ ВО «МГТУ «СТАНКИН» по направлению подготовки </w:t>
      </w:r>
      <w:commentRangeStart w:id="7"/>
      <w:r w:rsidRPr="00AE1223">
        <w:rPr>
          <w:color w:val="000000"/>
          <w:sz w:val="24"/>
          <w:szCs w:val="24"/>
          <w:highlight w:val="yellow"/>
          <w:shd w:val="clear" w:color="auto" w:fill="FFFFFF"/>
        </w:rPr>
        <w:t>09.03</w:t>
      </w:r>
      <w:r w:rsidR="00AE1223" w:rsidRPr="00AE1223">
        <w:rPr>
          <w:color w:val="000000"/>
          <w:sz w:val="24"/>
          <w:szCs w:val="24"/>
          <w:highlight w:val="yellow"/>
          <w:shd w:val="clear" w:color="auto" w:fill="FFFFFF"/>
        </w:rPr>
        <w:t>(04)</w:t>
      </w:r>
      <w:r w:rsidRPr="00AE1223">
        <w:rPr>
          <w:color w:val="000000"/>
          <w:sz w:val="24"/>
          <w:szCs w:val="24"/>
          <w:highlight w:val="yellow"/>
          <w:shd w:val="clear" w:color="auto" w:fill="FFFFFF"/>
        </w:rPr>
        <w:t>.01</w:t>
      </w:r>
      <w:r w:rsidR="00AE1223" w:rsidRPr="00AE1223">
        <w:rPr>
          <w:color w:val="000000"/>
          <w:sz w:val="24"/>
          <w:szCs w:val="24"/>
          <w:highlight w:val="yellow"/>
          <w:shd w:val="clear" w:color="auto" w:fill="FFFFFF"/>
        </w:rPr>
        <w:t>(04)</w:t>
      </w:r>
      <w:r w:rsidRPr="00F115D7">
        <w:rPr>
          <w:color w:val="000000"/>
          <w:sz w:val="24"/>
          <w:szCs w:val="24"/>
          <w:shd w:val="clear" w:color="auto" w:fill="FFFFFF"/>
        </w:rPr>
        <w:t xml:space="preserve"> </w:t>
      </w:r>
      <w:commentRangeEnd w:id="7"/>
      <w:r w:rsidR="00AE1223" w:rsidRPr="00F115D7">
        <w:rPr>
          <w:rStyle w:val="a5"/>
          <w:color w:val="000000"/>
          <w:sz w:val="24"/>
          <w:szCs w:val="24"/>
          <w:shd w:val="clear" w:color="auto" w:fill="FFFFFF"/>
        </w:rPr>
        <w:commentReference w:id="7"/>
      </w:r>
      <w:r w:rsidRPr="00F115D7">
        <w:rPr>
          <w:color w:val="000000"/>
          <w:sz w:val="24"/>
          <w:szCs w:val="24"/>
          <w:shd w:val="clear" w:color="auto" w:fill="FFFFFF"/>
        </w:rPr>
        <w:t>«</w:t>
      </w:r>
      <w:r w:rsidR="00AE1223" w:rsidRPr="00AE1223">
        <w:rPr>
          <w:color w:val="000000"/>
          <w:sz w:val="24"/>
          <w:szCs w:val="24"/>
          <w:highlight w:val="yellow"/>
          <w:shd w:val="clear" w:color="auto" w:fill="FFFFFF"/>
        </w:rPr>
        <w:t>Направление</w:t>
      </w:r>
      <w:r w:rsidRPr="00F115D7">
        <w:rPr>
          <w:color w:val="000000"/>
          <w:sz w:val="24"/>
          <w:szCs w:val="24"/>
          <w:shd w:val="clear" w:color="auto" w:fill="FFFFFF"/>
        </w:rPr>
        <w:t>» для направленности (профиля) подготовки «</w:t>
      </w:r>
      <w:commentRangeStart w:id="8"/>
      <w:r w:rsidR="00AE1223" w:rsidRPr="00437C9A">
        <w:rPr>
          <w:sz w:val="24"/>
          <w:highlight w:val="yellow"/>
        </w:rPr>
        <w:t>Профиль</w:t>
      </w:r>
      <w:commentRangeEnd w:id="8"/>
      <w:r w:rsidR="00F0765A" w:rsidRPr="00F115D7">
        <w:rPr>
          <w:rStyle w:val="a5"/>
          <w:color w:val="000000"/>
          <w:sz w:val="24"/>
          <w:szCs w:val="24"/>
          <w:shd w:val="clear" w:color="auto" w:fill="FFFFFF"/>
        </w:rPr>
        <w:commentReference w:id="8"/>
      </w:r>
      <w:r w:rsidRPr="00F115D7">
        <w:rPr>
          <w:color w:val="000000"/>
          <w:sz w:val="24"/>
          <w:szCs w:val="24"/>
          <w:shd w:val="clear" w:color="auto" w:fill="FFFFFF"/>
        </w:rPr>
        <w:t xml:space="preserve">» </w:t>
      </w:r>
      <w:commentRangeStart w:id="9"/>
      <w:r w:rsidRPr="00F115D7">
        <w:rPr>
          <w:color w:val="000000"/>
          <w:sz w:val="24"/>
          <w:szCs w:val="24"/>
          <w:shd w:val="clear" w:color="auto" w:fill="FFFFFF"/>
        </w:rPr>
        <w:t xml:space="preserve">(утв. </w:t>
      </w:r>
      <w:r w:rsidRPr="00F115D7">
        <w:rPr>
          <w:sz w:val="24"/>
        </w:rPr>
        <w:t>07.04.2016 (изменена и дополнена</w:t>
      </w:r>
      <w:r w:rsidRPr="00F115D7">
        <w:rPr>
          <w:color w:val="000000"/>
          <w:sz w:val="24"/>
          <w:szCs w:val="24"/>
          <w:shd w:val="clear" w:color="auto" w:fill="FFFFFF"/>
        </w:rPr>
        <w:t>)</w:t>
      </w:r>
      <w:commentRangeEnd w:id="9"/>
      <w:r w:rsidR="00AE1223" w:rsidRPr="00F115D7">
        <w:rPr>
          <w:rStyle w:val="a5"/>
          <w:color w:val="000000"/>
          <w:sz w:val="24"/>
          <w:szCs w:val="24"/>
          <w:shd w:val="clear" w:color="auto" w:fill="FFFFFF"/>
        </w:rPr>
        <w:commentReference w:id="9"/>
      </w:r>
      <w:r w:rsidRPr="00F115D7">
        <w:rPr>
          <w:color w:val="000000"/>
          <w:sz w:val="24"/>
          <w:szCs w:val="24"/>
          <w:shd w:val="clear" w:color="auto" w:fill="FFFFFF"/>
        </w:rPr>
        <w:t>.</w:t>
      </w:r>
    </w:p>
    <w:p w14:paraId="2AEB2A58" w14:textId="6C71195F" w:rsidR="00F115D7" w:rsidRPr="00F115D7" w:rsidRDefault="00F115D7" w:rsidP="00044999">
      <w:pPr>
        <w:numPr>
          <w:ilvl w:val="2"/>
          <w:numId w:val="2"/>
        </w:numPr>
        <w:tabs>
          <w:tab w:val="left" w:pos="851"/>
          <w:tab w:val="left" w:pos="1134"/>
        </w:tabs>
        <w:spacing w:before="100" w:after="120"/>
        <w:contextualSpacing/>
        <w:rPr>
          <w:color w:val="000000"/>
          <w:sz w:val="24"/>
          <w:szCs w:val="24"/>
          <w:shd w:val="clear" w:color="auto" w:fill="FFFFFF"/>
        </w:rPr>
      </w:pPr>
      <w:r w:rsidRPr="00F115D7">
        <w:rPr>
          <w:color w:val="000000"/>
          <w:sz w:val="24"/>
          <w:szCs w:val="24"/>
          <w:shd w:val="clear" w:color="auto" w:fill="FFFFFF"/>
        </w:rPr>
        <w:t xml:space="preserve"> Внутренний нормативный документ. </w:t>
      </w:r>
      <w:r w:rsidR="00ED752A" w:rsidRPr="00ED752A">
        <w:rPr>
          <w:color w:val="000000"/>
          <w:sz w:val="24"/>
          <w:szCs w:val="24"/>
          <w:shd w:val="clear" w:color="auto" w:fill="FFFFFF"/>
        </w:rPr>
        <w:t>П 01-04/7/2024</w:t>
      </w:r>
      <w:r w:rsidRPr="00F115D7">
        <w:rPr>
          <w:color w:val="000000"/>
          <w:sz w:val="24"/>
          <w:szCs w:val="24"/>
          <w:shd w:val="clear" w:color="auto" w:fill="FFFFFF"/>
        </w:rPr>
        <w:t xml:space="preserve">. </w:t>
      </w:r>
      <w:r w:rsidR="00ED752A" w:rsidRPr="00ED752A">
        <w:rPr>
          <w:color w:val="000000"/>
          <w:sz w:val="24"/>
          <w:szCs w:val="24"/>
          <w:shd w:val="clear" w:color="auto" w:fill="FFFFFF"/>
        </w:rPr>
        <w:t>Положение о государственной итоговой аттестации по образовательным программам высшего образования --- программам бакалавриата, программам специалитета и программам магистратуры</w:t>
      </w:r>
      <w:r w:rsidRPr="00F115D7">
        <w:rPr>
          <w:color w:val="000000"/>
          <w:sz w:val="24"/>
          <w:szCs w:val="24"/>
          <w:shd w:val="clear" w:color="auto" w:fill="FFFFFF"/>
        </w:rPr>
        <w:t xml:space="preserve">: [утверждено приказом ректора от </w:t>
      </w:r>
      <w:r w:rsidR="00ED752A" w:rsidRPr="00ED752A">
        <w:rPr>
          <w:color w:val="000000"/>
          <w:sz w:val="24"/>
          <w:szCs w:val="24"/>
          <w:shd w:val="clear" w:color="auto" w:fill="FFFFFF"/>
        </w:rPr>
        <w:t>03.04.2024</w:t>
      </w:r>
      <w:r w:rsidR="00ED752A">
        <w:rPr>
          <w:color w:val="000000"/>
          <w:sz w:val="24"/>
          <w:szCs w:val="24"/>
          <w:shd w:val="clear" w:color="auto" w:fill="FFFFFF"/>
        </w:rPr>
        <w:t xml:space="preserve"> </w:t>
      </w:r>
      <w:r w:rsidRPr="00F115D7">
        <w:rPr>
          <w:color w:val="000000"/>
          <w:sz w:val="24"/>
          <w:szCs w:val="24"/>
          <w:shd w:val="clear" w:color="auto" w:fill="FFFFFF"/>
        </w:rPr>
        <w:t>г. №</w:t>
      </w:r>
      <w:r w:rsidR="00ED752A">
        <w:rPr>
          <w:color w:val="000000"/>
          <w:sz w:val="24"/>
          <w:szCs w:val="24"/>
          <w:shd w:val="clear" w:color="auto" w:fill="FFFFFF"/>
        </w:rPr>
        <w:t>700</w:t>
      </w:r>
      <w:r w:rsidRPr="00F115D7">
        <w:rPr>
          <w:color w:val="000000"/>
          <w:sz w:val="24"/>
          <w:szCs w:val="24"/>
          <w:shd w:val="clear" w:color="auto" w:fill="FFFFFF"/>
        </w:rPr>
        <w:t xml:space="preserve">/1, </w:t>
      </w:r>
      <w:r w:rsidRPr="00BD6FFE">
        <w:rPr>
          <w:sz w:val="24"/>
          <w:szCs w:val="24"/>
          <w:shd w:val="clear" w:color="auto" w:fill="FFFFFF"/>
        </w:rPr>
        <w:t xml:space="preserve">одобрено решением ученого совета Университета от </w:t>
      </w:r>
      <w:r w:rsidR="00BD6FFE" w:rsidRPr="00BD6FFE">
        <w:rPr>
          <w:sz w:val="24"/>
          <w:szCs w:val="24"/>
          <w:shd w:val="clear" w:color="auto" w:fill="FFFFFF"/>
        </w:rPr>
        <w:t>30</w:t>
      </w:r>
      <w:r w:rsidRPr="00BD6FFE">
        <w:rPr>
          <w:sz w:val="24"/>
          <w:szCs w:val="24"/>
          <w:shd w:val="clear" w:color="auto" w:fill="FFFFFF"/>
        </w:rPr>
        <w:t>.08.</w:t>
      </w:r>
      <w:r w:rsidR="00BD6FFE" w:rsidRPr="00BD6FFE">
        <w:rPr>
          <w:sz w:val="24"/>
          <w:szCs w:val="24"/>
          <w:shd w:val="clear" w:color="auto" w:fill="FFFFFF"/>
        </w:rPr>
        <w:t>2024</w:t>
      </w:r>
      <w:r w:rsidRPr="00BD6FFE">
        <w:rPr>
          <w:sz w:val="24"/>
          <w:szCs w:val="24"/>
          <w:shd w:val="clear" w:color="auto" w:fill="FFFFFF"/>
        </w:rPr>
        <w:t xml:space="preserve"> г., протокол № </w:t>
      </w:r>
      <w:r w:rsidR="00BD6FFE" w:rsidRPr="00BD6FFE">
        <w:rPr>
          <w:sz w:val="24"/>
          <w:szCs w:val="24"/>
          <w:shd w:val="clear" w:color="auto" w:fill="FFFFFF"/>
        </w:rPr>
        <w:t>08</w:t>
      </w:r>
      <w:r w:rsidRPr="00BD6FFE">
        <w:rPr>
          <w:sz w:val="24"/>
          <w:szCs w:val="24"/>
          <w:shd w:val="clear" w:color="auto" w:fill="FFFFFF"/>
        </w:rPr>
        <w:t>/</w:t>
      </w:r>
      <w:r w:rsidR="00BD6FFE" w:rsidRPr="00BD6FFE">
        <w:rPr>
          <w:sz w:val="24"/>
          <w:szCs w:val="24"/>
          <w:shd w:val="clear" w:color="auto" w:fill="FFFFFF"/>
        </w:rPr>
        <w:t>24</w:t>
      </w:r>
      <w:r w:rsidRPr="00BD6FFE">
        <w:rPr>
          <w:sz w:val="24"/>
          <w:szCs w:val="24"/>
          <w:shd w:val="clear" w:color="auto" w:fill="FFFFFF"/>
        </w:rPr>
        <w:t>] – ФГ</w:t>
      </w:r>
      <w:r w:rsidR="001C554C" w:rsidRPr="00BD6FFE">
        <w:rPr>
          <w:sz w:val="24"/>
          <w:szCs w:val="24"/>
          <w:shd w:val="clear" w:color="auto" w:fill="FFFFFF"/>
        </w:rPr>
        <w:t>Б</w:t>
      </w:r>
      <w:r w:rsidRPr="00BD6FFE">
        <w:rPr>
          <w:sz w:val="24"/>
          <w:szCs w:val="24"/>
          <w:shd w:val="clear" w:color="auto" w:fill="FFFFFF"/>
        </w:rPr>
        <w:t xml:space="preserve">ОУ ВО «МГТУ «СТАНКИН». </w:t>
      </w:r>
    </w:p>
    <w:p w14:paraId="1AC43F13" w14:textId="54ADBD8F" w:rsidR="00F115D7" w:rsidRPr="00F115D7" w:rsidRDefault="00F115D7" w:rsidP="00044999">
      <w:pPr>
        <w:numPr>
          <w:ilvl w:val="2"/>
          <w:numId w:val="2"/>
        </w:numPr>
        <w:tabs>
          <w:tab w:val="left" w:pos="851"/>
          <w:tab w:val="left" w:pos="1134"/>
        </w:tabs>
        <w:spacing w:before="100" w:after="120"/>
        <w:contextualSpacing/>
        <w:rPr>
          <w:color w:val="000000"/>
          <w:sz w:val="24"/>
          <w:szCs w:val="24"/>
          <w:shd w:val="clear" w:color="auto" w:fill="FFFFFF"/>
        </w:rPr>
      </w:pPr>
      <w:r w:rsidRPr="00F115D7">
        <w:rPr>
          <w:color w:val="000000"/>
          <w:sz w:val="24"/>
          <w:szCs w:val="24"/>
          <w:shd w:val="clear" w:color="auto" w:fill="FFFFFF"/>
        </w:rPr>
        <w:t>Внутренний нормативный документ. П 01-04/</w:t>
      </w:r>
      <w:r w:rsidR="00ED752A">
        <w:rPr>
          <w:color w:val="000000"/>
          <w:sz w:val="24"/>
          <w:szCs w:val="24"/>
          <w:shd w:val="clear" w:color="auto" w:fill="FFFFFF"/>
        </w:rPr>
        <w:t>9</w:t>
      </w:r>
      <w:r w:rsidRPr="00F115D7">
        <w:rPr>
          <w:color w:val="000000"/>
          <w:sz w:val="24"/>
          <w:szCs w:val="24"/>
          <w:shd w:val="clear" w:color="auto" w:fill="FFFFFF"/>
        </w:rPr>
        <w:t>/202</w:t>
      </w:r>
      <w:r w:rsidR="00ED752A">
        <w:rPr>
          <w:color w:val="000000"/>
          <w:sz w:val="24"/>
          <w:szCs w:val="24"/>
          <w:shd w:val="clear" w:color="auto" w:fill="FFFFFF"/>
        </w:rPr>
        <w:t>4</w:t>
      </w:r>
      <w:r w:rsidRPr="00F115D7">
        <w:rPr>
          <w:color w:val="000000"/>
          <w:sz w:val="24"/>
          <w:szCs w:val="24"/>
          <w:shd w:val="clear" w:color="auto" w:fill="FFFFFF"/>
        </w:rPr>
        <w:t xml:space="preserve">. Положение о выпускной квалификационной работе обучающихся по образовательным программам высшего образования – программам бакалавриата, программам специалитета, программам магистратуры: [утверждено приказом ректора от </w:t>
      </w:r>
      <w:r w:rsidR="00ED752A" w:rsidRPr="00ED752A">
        <w:rPr>
          <w:color w:val="000000"/>
          <w:sz w:val="24"/>
          <w:szCs w:val="24"/>
          <w:shd w:val="clear" w:color="auto" w:fill="FFFFFF"/>
        </w:rPr>
        <w:t>02.09.2024</w:t>
      </w:r>
      <w:r w:rsidR="00ED752A">
        <w:rPr>
          <w:color w:val="000000"/>
          <w:sz w:val="24"/>
          <w:szCs w:val="24"/>
          <w:shd w:val="clear" w:color="auto" w:fill="FFFFFF"/>
        </w:rPr>
        <w:t xml:space="preserve"> </w:t>
      </w:r>
      <w:r w:rsidRPr="00F115D7">
        <w:rPr>
          <w:color w:val="000000"/>
          <w:sz w:val="24"/>
          <w:szCs w:val="24"/>
          <w:shd w:val="clear" w:color="auto" w:fill="FFFFFF"/>
        </w:rPr>
        <w:t>г. №</w:t>
      </w:r>
      <w:r w:rsidR="00ED752A">
        <w:rPr>
          <w:color w:val="000000"/>
          <w:sz w:val="24"/>
          <w:szCs w:val="24"/>
          <w:shd w:val="clear" w:color="auto" w:fill="FFFFFF"/>
        </w:rPr>
        <w:t>700</w:t>
      </w:r>
      <w:r w:rsidRPr="00F115D7">
        <w:rPr>
          <w:color w:val="000000"/>
          <w:sz w:val="24"/>
          <w:szCs w:val="24"/>
          <w:shd w:val="clear" w:color="auto" w:fill="FFFFFF"/>
        </w:rPr>
        <w:t xml:space="preserve">/1, </w:t>
      </w:r>
      <w:r w:rsidRPr="00BD6FFE">
        <w:rPr>
          <w:sz w:val="24"/>
          <w:szCs w:val="24"/>
          <w:shd w:val="clear" w:color="auto" w:fill="FFFFFF"/>
        </w:rPr>
        <w:t xml:space="preserve">одобрено решением ученого совета Университета от </w:t>
      </w:r>
      <w:r w:rsidR="00BD6FFE" w:rsidRPr="00BD6FFE">
        <w:rPr>
          <w:sz w:val="24"/>
          <w:szCs w:val="24"/>
          <w:shd w:val="clear" w:color="auto" w:fill="FFFFFF"/>
        </w:rPr>
        <w:t>30.08.2024</w:t>
      </w:r>
      <w:r w:rsidRPr="00BD6FFE">
        <w:rPr>
          <w:sz w:val="24"/>
          <w:szCs w:val="24"/>
          <w:shd w:val="clear" w:color="auto" w:fill="FFFFFF"/>
        </w:rPr>
        <w:t xml:space="preserve"> г., протокол № </w:t>
      </w:r>
      <w:r w:rsidR="00BD6FFE" w:rsidRPr="00BD6FFE">
        <w:rPr>
          <w:sz w:val="24"/>
          <w:szCs w:val="24"/>
          <w:shd w:val="clear" w:color="auto" w:fill="FFFFFF"/>
        </w:rPr>
        <w:t>08</w:t>
      </w:r>
      <w:r w:rsidRPr="00BD6FFE">
        <w:rPr>
          <w:sz w:val="24"/>
          <w:szCs w:val="24"/>
          <w:shd w:val="clear" w:color="auto" w:fill="FFFFFF"/>
        </w:rPr>
        <w:t>/2</w:t>
      </w:r>
      <w:r w:rsidR="00BD6FFE" w:rsidRPr="00BD6FFE">
        <w:rPr>
          <w:sz w:val="24"/>
          <w:szCs w:val="24"/>
          <w:shd w:val="clear" w:color="auto" w:fill="FFFFFF"/>
        </w:rPr>
        <w:t>4 (изменен и дополнен)</w:t>
      </w:r>
      <w:r w:rsidRPr="00F115D7">
        <w:rPr>
          <w:color w:val="000000"/>
          <w:sz w:val="24"/>
          <w:szCs w:val="24"/>
          <w:shd w:val="clear" w:color="auto" w:fill="FFFFFF"/>
        </w:rPr>
        <w:t>] – ФГ</w:t>
      </w:r>
      <w:r w:rsidR="001C554C">
        <w:rPr>
          <w:color w:val="000000"/>
          <w:sz w:val="24"/>
          <w:szCs w:val="24"/>
          <w:shd w:val="clear" w:color="auto" w:fill="FFFFFF"/>
        </w:rPr>
        <w:t>Б</w:t>
      </w:r>
      <w:r w:rsidRPr="00F115D7">
        <w:rPr>
          <w:color w:val="000000"/>
          <w:sz w:val="24"/>
          <w:szCs w:val="24"/>
          <w:shd w:val="clear" w:color="auto" w:fill="FFFFFF"/>
        </w:rPr>
        <w:t>ОУ ВО «МГТУ «СТАНКИН».</w:t>
      </w:r>
    </w:p>
    <w:p w14:paraId="57AA56D6" w14:textId="77777777" w:rsidR="00F115D7" w:rsidRPr="00F115D7" w:rsidRDefault="00F115D7" w:rsidP="00044999">
      <w:pPr>
        <w:numPr>
          <w:ilvl w:val="1"/>
          <w:numId w:val="2"/>
        </w:numPr>
        <w:tabs>
          <w:tab w:val="left" w:pos="851"/>
          <w:tab w:val="left" w:pos="1134"/>
        </w:tabs>
        <w:spacing w:before="100" w:after="100"/>
        <w:contextualSpacing/>
        <w:rPr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>Дополнительные требования</w:t>
      </w:r>
    </w:p>
    <w:p w14:paraId="3CD22370" w14:textId="18B70224" w:rsidR="00F115D7" w:rsidRPr="00F115D7" w:rsidRDefault="00F115D7" w:rsidP="00044999">
      <w:pPr>
        <w:numPr>
          <w:ilvl w:val="2"/>
          <w:numId w:val="2"/>
        </w:numPr>
        <w:spacing w:before="100" w:after="100"/>
        <w:contextualSpacing/>
        <w:rPr>
          <w:sz w:val="24"/>
          <w:szCs w:val="24"/>
        </w:rPr>
      </w:pPr>
      <w:r w:rsidRPr="00F115D7">
        <w:rPr>
          <w:sz w:val="24"/>
          <w:szCs w:val="24"/>
        </w:rPr>
        <w:t xml:space="preserve">Оформление раздела «Список литературы» по национальному стандарту ГОСТ Р 7.0.100-2018 </w:t>
      </w:r>
      <w:r w:rsidR="00ED752A">
        <w:rPr>
          <w:sz w:val="24"/>
          <w:szCs w:val="24"/>
        </w:rPr>
        <w:t>«</w:t>
      </w:r>
      <w:r w:rsidRPr="00F115D7">
        <w:rPr>
          <w:sz w:val="24"/>
          <w:szCs w:val="24"/>
        </w:rPr>
        <w:t>Библиографическая запись. Библиографическое описание. Общие требования и правила составления</w:t>
      </w:r>
      <w:r w:rsidR="00ED752A">
        <w:rPr>
          <w:sz w:val="24"/>
          <w:szCs w:val="24"/>
        </w:rPr>
        <w:t>».</w:t>
      </w:r>
    </w:p>
    <w:p w14:paraId="64A65567" w14:textId="77777777" w:rsidR="00F115D7" w:rsidRPr="00F115D7" w:rsidRDefault="00F115D7" w:rsidP="00044999">
      <w:pPr>
        <w:numPr>
          <w:ilvl w:val="2"/>
          <w:numId w:val="2"/>
        </w:numPr>
        <w:spacing w:before="100" w:after="100"/>
        <w:contextualSpacing/>
        <w:rPr>
          <w:sz w:val="24"/>
          <w:szCs w:val="24"/>
        </w:rPr>
      </w:pPr>
      <w:r w:rsidRPr="00F115D7">
        <w:rPr>
          <w:sz w:val="24"/>
          <w:szCs w:val="24"/>
        </w:rPr>
        <w:t>Результаты исследования должны быть опубликованы в виде научных статей и тезисов докладов (</w:t>
      </w:r>
      <w:commentRangeStart w:id="11"/>
      <w:r w:rsidRPr="00F115D7">
        <w:rPr>
          <w:sz w:val="24"/>
          <w:szCs w:val="24"/>
        </w:rPr>
        <w:t>не менее 1</w:t>
      </w:r>
      <w:commentRangeEnd w:id="11"/>
      <w:r w:rsidR="00F0765A" w:rsidRPr="00F115D7">
        <w:rPr>
          <w:rStyle w:val="a5"/>
          <w:sz w:val="24"/>
          <w:szCs w:val="24"/>
        </w:rPr>
        <w:commentReference w:id="11"/>
      </w:r>
      <w:r w:rsidRPr="00F115D7">
        <w:rPr>
          <w:sz w:val="24"/>
          <w:szCs w:val="24"/>
        </w:rPr>
        <w:t>), а также доложены на научно-технических конференциях и семинарах.</w:t>
      </w:r>
    </w:p>
    <w:p w14:paraId="6A21C2E2" w14:textId="415D6182" w:rsidR="00F115D7" w:rsidRPr="00F115D7" w:rsidRDefault="00F115D7" w:rsidP="00044999">
      <w:pPr>
        <w:numPr>
          <w:ilvl w:val="1"/>
          <w:numId w:val="2"/>
        </w:numPr>
        <w:tabs>
          <w:tab w:val="left" w:pos="851"/>
          <w:tab w:val="left" w:pos="1134"/>
        </w:tabs>
        <w:spacing w:before="100" w:after="100"/>
        <w:contextualSpacing/>
        <w:rPr>
          <w:b/>
          <w:bCs/>
          <w:sz w:val="24"/>
          <w:szCs w:val="24"/>
        </w:rPr>
      </w:pPr>
      <w:r w:rsidRPr="00F115D7">
        <w:rPr>
          <w:b/>
          <w:bCs/>
          <w:sz w:val="24"/>
          <w:szCs w:val="24"/>
        </w:rPr>
        <w:t>Срок сдачи оформленной квалификационной работы на кафедру – вторая декада мая 202</w:t>
      </w:r>
      <w:r w:rsidR="00993F90">
        <w:rPr>
          <w:b/>
          <w:bCs/>
          <w:sz w:val="24"/>
          <w:szCs w:val="24"/>
        </w:rPr>
        <w:t>3</w:t>
      </w:r>
      <w:r w:rsidRPr="00F115D7">
        <w:rPr>
          <w:b/>
          <w:bCs/>
          <w:sz w:val="24"/>
          <w:szCs w:val="24"/>
        </w:rPr>
        <w:t xml:space="preserve"> г. </w:t>
      </w:r>
    </w:p>
    <w:p w14:paraId="2C3E3816" w14:textId="77777777" w:rsidR="00F115D7" w:rsidRPr="00F115D7" w:rsidRDefault="00F115D7" w:rsidP="008336A8">
      <w:pPr>
        <w:ind w:firstLine="0"/>
        <w:rPr>
          <w:sz w:val="24"/>
          <w:szCs w:val="24"/>
        </w:rPr>
      </w:pPr>
    </w:p>
    <w:tbl>
      <w:tblPr>
        <w:tblStyle w:val="34"/>
        <w:tblW w:w="94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1980"/>
        <w:gridCol w:w="2211"/>
      </w:tblGrid>
      <w:tr w:rsidR="00F115D7" w:rsidRPr="00F115D7" w14:paraId="14D62091" w14:textId="77777777" w:rsidTr="00993F90">
        <w:tc>
          <w:tcPr>
            <w:tcW w:w="5220" w:type="dxa"/>
          </w:tcPr>
          <w:p w14:paraId="69FA719E" w14:textId="77777777" w:rsidR="00F115D7" w:rsidRPr="00F115D7" w:rsidRDefault="00F115D7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115D7">
              <w:rPr>
                <w:sz w:val="24"/>
                <w:szCs w:val="24"/>
              </w:rPr>
              <w:lastRenderedPageBreak/>
              <w:t>Исполнитель</w:t>
            </w:r>
          </w:p>
          <w:p w14:paraId="47E59B21" w14:textId="77777777" w:rsidR="00F115D7" w:rsidRPr="00F115D7" w:rsidRDefault="00F115D7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14:paraId="4E7D2DEF" w14:textId="77777777" w:rsidR="00F115D7" w:rsidRPr="00F115D7" w:rsidRDefault="00F115D7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14:paraId="335807B6" w14:textId="77777777" w:rsidR="00F115D7" w:rsidRPr="00F115D7" w:rsidRDefault="00F115D7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14:paraId="532C9B72" w14:textId="77777777" w:rsidR="00F115D7" w:rsidRPr="00F115D7" w:rsidRDefault="00F115D7" w:rsidP="00F115D7">
            <w:pPr>
              <w:spacing w:after="200" w:line="276" w:lineRule="auto"/>
              <w:ind w:firstLine="0"/>
              <w:jc w:val="left"/>
              <w:rPr>
                <w:sz w:val="24"/>
                <w:szCs w:val="24"/>
              </w:rPr>
            </w:pPr>
          </w:p>
          <w:p w14:paraId="71544572" w14:textId="77777777" w:rsidR="00F115D7" w:rsidRPr="00F115D7" w:rsidRDefault="00F115D7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11" w:type="dxa"/>
          </w:tcPr>
          <w:p w14:paraId="48F908DF" w14:textId="201DDCEF" w:rsidR="00F115D7" w:rsidRPr="00F115D7" w:rsidRDefault="00993F90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И.О.</w:t>
            </w:r>
          </w:p>
        </w:tc>
      </w:tr>
      <w:tr w:rsidR="00F115D7" w:rsidRPr="00F115D7" w14:paraId="5383200F" w14:textId="77777777" w:rsidTr="00993F90">
        <w:tc>
          <w:tcPr>
            <w:tcW w:w="5220" w:type="dxa"/>
          </w:tcPr>
          <w:p w14:paraId="75AC0E13" w14:textId="47782BEF" w:rsidR="00F115D7" w:rsidRPr="00F115D7" w:rsidRDefault="00F115D7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F115D7">
              <w:rPr>
                <w:sz w:val="24"/>
                <w:szCs w:val="24"/>
              </w:rPr>
              <w:t>Научный руководитель</w:t>
            </w:r>
            <w:r w:rsidRPr="00F115D7">
              <w:rPr>
                <w:sz w:val="24"/>
                <w:szCs w:val="24"/>
              </w:rPr>
              <w:br/>
            </w:r>
            <w:commentRangeStart w:id="12"/>
            <w:r w:rsidR="00993F90">
              <w:rPr>
                <w:sz w:val="24"/>
                <w:szCs w:val="24"/>
              </w:rPr>
              <w:t>должность каф.</w:t>
            </w:r>
            <w:r w:rsidR="004C31DB">
              <w:rPr>
                <w:sz w:val="24"/>
                <w:szCs w:val="24"/>
              </w:rPr>
              <w:t xml:space="preserve"> ИТиВС</w:t>
            </w:r>
            <w:r w:rsidR="00993F90">
              <w:rPr>
                <w:sz w:val="24"/>
                <w:szCs w:val="24"/>
              </w:rPr>
              <w:t>, уч. степень, уч. звание</w:t>
            </w:r>
            <w:commentRangeEnd w:id="12"/>
            <w:r w:rsidR="00993F90" w:rsidRPr="00F115D7">
              <w:rPr>
                <w:rStyle w:val="a5"/>
                <w:sz w:val="24"/>
                <w:szCs w:val="24"/>
              </w:rPr>
              <w:commentReference w:id="12"/>
            </w:r>
          </w:p>
        </w:tc>
        <w:tc>
          <w:tcPr>
            <w:tcW w:w="1980" w:type="dxa"/>
          </w:tcPr>
          <w:p w14:paraId="64A4DFF8" w14:textId="77777777" w:rsidR="00F115D7" w:rsidRPr="00F115D7" w:rsidRDefault="00F115D7" w:rsidP="00F115D7">
            <w:pPr>
              <w:spacing w:after="200" w:line="276" w:lineRule="auto"/>
              <w:ind w:firstLine="0"/>
              <w:jc w:val="left"/>
              <w:rPr>
                <w:sz w:val="24"/>
                <w:szCs w:val="24"/>
              </w:rPr>
            </w:pPr>
          </w:p>
          <w:p w14:paraId="24310AAE" w14:textId="77777777" w:rsidR="00F115D7" w:rsidRPr="00F115D7" w:rsidRDefault="00F115D7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2211" w:type="dxa"/>
            <w:vAlign w:val="center"/>
          </w:tcPr>
          <w:p w14:paraId="08738A09" w14:textId="716B3CD0" w:rsidR="00F115D7" w:rsidRPr="00F115D7" w:rsidRDefault="00993F90" w:rsidP="00F115D7">
            <w:pPr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 И.</w:t>
            </w:r>
            <w:commentRangeStart w:id="13"/>
            <w:r>
              <w:rPr>
                <w:sz w:val="24"/>
                <w:szCs w:val="24"/>
              </w:rPr>
              <w:t>О</w:t>
            </w:r>
            <w:commentRangeEnd w:id="13"/>
            <w:r w:rsidR="00876948">
              <w:rPr>
                <w:rStyle w:val="a5"/>
                <w:sz w:val="24"/>
                <w:szCs w:val="24"/>
              </w:rPr>
              <w:commentReference w:id="13"/>
            </w:r>
            <w:r>
              <w:rPr>
                <w:sz w:val="24"/>
                <w:szCs w:val="24"/>
              </w:rPr>
              <w:t>.</w:t>
            </w:r>
          </w:p>
        </w:tc>
      </w:tr>
    </w:tbl>
    <w:p w14:paraId="6871C067" w14:textId="77777777" w:rsidR="00F115D7" w:rsidRPr="00F115D7" w:rsidRDefault="00F115D7" w:rsidP="00F115D7">
      <w:pPr>
        <w:spacing w:after="200" w:line="276" w:lineRule="auto"/>
        <w:ind w:firstLine="0"/>
        <w:jc w:val="left"/>
        <w:rPr>
          <w:color w:val="000000"/>
          <w:sz w:val="24"/>
        </w:rPr>
      </w:pPr>
    </w:p>
    <w:p w14:paraId="4EEB2693" w14:textId="77777777" w:rsidR="00F115D7" w:rsidRDefault="00F115D7" w:rsidP="00F115D7">
      <w:pPr>
        <w:spacing w:after="160" w:line="259" w:lineRule="auto"/>
        <w:ind w:firstLine="0"/>
        <w:rPr>
          <w:rFonts w:eastAsia="Calibri"/>
          <w:sz w:val="24"/>
          <w:szCs w:val="22"/>
        </w:rPr>
      </w:pPr>
    </w:p>
    <w:p w14:paraId="64B141BF" w14:textId="11A6B387" w:rsidR="009E11BE" w:rsidRDefault="009E11BE" w:rsidP="00AF0F55">
      <w:pPr>
        <w:pStyle w:val="18"/>
      </w:pPr>
      <w:bookmarkStart w:id="14" w:name="_Toc103020083"/>
      <w:bookmarkStart w:id="15" w:name="_Toc103297880"/>
      <w:bookmarkStart w:id="16" w:name="_Toc103810424"/>
      <w:bookmarkStart w:id="17" w:name="_Toc103810466"/>
      <w:bookmarkStart w:id="18" w:name="_Toc103810512"/>
      <w:bookmarkStart w:id="19" w:name="_Toc103978906"/>
      <w:bookmarkStart w:id="20" w:name="_Toc104030433"/>
      <w:bookmarkStart w:id="21" w:name="_Toc104113720"/>
      <w:bookmarkStart w:id="22" w:name="_Toc104403043"/>
      <w:bookmarkStart w:id="23" w:name="_Toc104403163"/>
      <w:bookmarkStart w:id="24" w:name="_Toc104405111"/>
      <w:bookmarkStart w:id="25" w:name="_Toc104449108"/>
      <w:bookmarkStart w:id="26" w:name="_Toc105004641"/>
      <w:bookmarkStart w:id="27" w:name="_Toc130212806"/>
      <w:r w:rsidRPr="00AF0F55">
        <w:lastRenderedPageBreak/>
        <w:t>Анн</w:t>
      </w:r>
      <w:r w:rsidR="0044676C" w:rsidRPr="00AF0F55">
        <w:t>от</w:t>
      </w:r>
      <w:r w:rsidRPr="00AF0F55">
        <w:t>ация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625AF434" w14:textId="266F70BA" w:rsidR="005834A3" w:rsidRDefault="00826DC1" w:rsidP="009B770A">
      <w:pPr>
        <w:ind w:firstLine="0"/>
        <w:jc w:val="center"/>
      </w:pPr>
      <w:r>
        <w:t>Выпускной квалификац</w:t>
      </w:r>
      <w:r w:rsidR="0007578A">
        <w:t>ионной работы</w:t>
      </w:r>
    </w:p>
    <w:p w14:paraId="065C0087" w14:textId="46731873" w:rsidR="0007578A" w:rsidRDefault="00D043A1" w:rsidP="009B770A">
      <w:pPr>
        <w:ind w:firstLine="0"/>
        <w:jc w:val="center"/>
      </w:pPr>
      <w:r>
        <w:t xml:space="preserve">студента группы </w:t>
      </w:r>
      <w:r w:rsidRPr="00993F90">
        <w:rPr>
          <w:b/>
          <w:bCs/>
          <w:highlight w:val="yellow"/>
        </w:rPr>
        <w:t>ИД</w:t>
      </w:r>
      <w:r w:rsidR="00993F90" w:rsidRPr="00993F90">
        <w:rPr>
          <w:b/>
          <w:bCs/>
          <w:highlight w:val="yellow"/>
        </w:rPr>
        <w:t>Х</w:t>
      </w:r>
      <w:r w:rsidRPr="00993F90">
        <w:rPr>
          <w:b/>
          <w:bCs/>
          <w:highlight w:val="yellow"/>
        </w:rPr>
        <w:t>-</w:t>
      </w:r>
      <w:r w:rsidR="00993F90" w:rsidRPr="00993F90">
        <w:rPr>
          <w:b/>
          <w:bCs/>
          <w:highlight w:val="yellow"/>
        </w:rPr>
        <w:t>ХХ</w:t>
      </w:r>
      <w:r w:rsidRPr="00993F90">
        <w:rPr>
          <w:b/>
          <w:bCs/>
          <w:highlight w:val="yellow"/>
        </w:rPr>
        <w:t>-</w:t>
      </w:r>
      <w:r w:rsidR="00993F90" w:rsidRPr="00993F90">
        <w:rPr>
          <w:b/>
          <w:bCs/>
          <w:highlight w:val="yellow"/>
        </w:rPr>
        <w:t>ХХ</w:t>
      </w:r>
      <w:r>
        <w:rPr>
          <w:b/>
          <w:bCs/>
        </w:rPr>
        <w:t xml:space="preserve"> </w:t>
      </w:r>
      <w:r>
        <w:t>ФГ</w:t>
      </w:r>
      <w:r w:rsidR="00322F68">
        <w:t>БОУ ВО «МГТУ «СТАНКИН»</w:t>
      </w:r>
    </w:p>
    <w:p w14:paraId="73E579BC" w14:textId="5A78A057" w:rsidR="00322F68" w:rsidRDefault="00993F90" w:rsidP="009B770A">
      <w:pPr>
        <w:ind w:firstLine="0"/>
        <w:jc w:val="center"/>
        <w:rPr>
          <w:b/>
          <w:bCs/>
        </w:rPr>
      </w:pPr>
      <w:r>
        <w:rPr>
          <w:b/>
          <w:bCs/>
        </w:rPr>
        <w:t>Фамилия Имя Отчество</w:t>
      </w:r>
    </w:p>
    <w:p w14:paraId="05897F48" w14:textId="7A642C17" w:rsidR="00CA2680" w:rsidRPr="00536399" w:rsidRDefault="00CA2680" w:rsidP="009B770A">
      <w:pPr>
        <w:ind w:firstLine="0"/>
        <w:jc w:val="center"/>
      </w:pPr>
      <w:r w:rsidRPr="00536399">
        <w:t xml:space="preserve">по направлению </w:t>
      </w:r>
      <w:r w:rsidR="00DE4B82" w:rsidRPr="00536399">
        <w:t>подготовки</w:t>
      </w:r>
    </w:p>
    <w:p w14:paraId="424CB425" w14:textId="206A1392" w:rsidR="00DE4B82" w:rsidRDefault="00D35A06" w:rsidP="009B770A">
      <w:pPr>
        <w:ind w:firstLine="0"/>
        <w:jc w:val="center"/>
        <w:rPr>
          <w:b/>
          <w:bCs/>
        </w:rPr>
      </w:pPr>
      <w:r w:rsidRPr="00603E04">
        <w:rPr>
          <w:b/>
          <w:bCs/>
          <w:highlight w:val="yellow"/>
        </w:rPr>
        <w:t>09.03</w:t>
      </w:r>
      <w:r w:rsidR="00603E04" w:rsidRPr="00603E04">
        <w:rPr>
          <w:b/>
          <w:bCs/>
          <w:highlight w:val="yellow"/>
        </w:rPr>
        <w:t>(04)</w:t>
      </w:r>
      <w:r w:rsidRPr="00603E04">
        <w:rPr>
          <w:b/>
          <w:bCs/>
          <w:highlight w:val="yellow"/>
        </w:rPr>
        <w:t>.01</w:t>
      </w:r>
      <w:r w:rsidR="00603E04" w:rsidRPr="00603E04">
        <w:rPr>
          <w:b/>
          <w:bCs/>
          <w:highlight w:val="yellow"/>
        </w:rPr>
        <w:t>(04)</w:t>
      </w:r>
      <w:r>
        <w:rPr>
          <w:b/>
          <w:bCs/>
        </w:rPr>
        <w:t xml:space="preserve"> «</w:t>
      </w:r>
      <w:r w:rsidR="00603E04" w:rsidRPr="00603E04">
        <w:rPr>
          <w:b/>
          <w:bCs/>
          <w:highlight w:val="yellow"/>
        </w:rPr>
        <w:t>Направлени</w:t>
      </w:r>
      <w:r w:rsidR="00603E04">
        <w:rPr>
          <w:b/>
          <w:bCs/>
        </w:rPr>
        <w:t>е</w:t>
      </w:r>
      <w:r w:rsidR="00617D19">
        <w:rPr>
          <w:b/>
          <w:bCs/>
        </w:rPr>
        <w:t>»</w:t>
      </w:r>
    </w:p>
    <w:p w14:paraId="2CC1B7E1" w14:textId="792E1241" w:rsidR="00290E8C" w:rsidRPr="00536399" w:rsidRDefault="00290E8C" w:rsidP="009B770A">
      <w:pPr>
        <w:ind w:firstLine="0"/>
        <w:jc w:val="center"/>
      </w:pPr>
      <w:r w:rsidRPr="00536399">
        <w:t>на тем</w:t>
      </w:r>
      <w:r w:rsidR="00CE3255" w:rsidRPr="00536399">
        <w:t>у</w:t>
      </w:r>
    </w:p>
    <w:p w14:paraId="1CF6CCC0" w14:textId="16973A3B" w:rsidR="008C02FE" w:rsidRDefault="008C02FE" w:rsidP="009B770A">
      <w:pPr>
        <w:ind w:firstLine="0"/>
        <w:jc w:val="center"/>
        <w:rPr>
          <w:b/>
          <w:bCs/>
        </w:rPr>
      </w:pPr>
      <w:r w:rsidRPr="00603E04">
        <w:rPr>
          <w:b/>
          <w:bCs/>
          <w:highlight w:val="yellow"/>
        </w:rPr>
        <w:t>«</w:t>
      </w:r>
      <w:r w:rsidR="00603E04" w:rsidRPr="00603E04">
        <w:rPr>
          <w:b/>
          <w:bCs/>
          <w:highlight w:val="yellow"/>
        </w:rPr>
        <w:t>Тема</w:t>
      </w:r>
      <w:r w:rsidR="00167615" w:rsidRPr="00603E04">
        <w:rPr>
          <w:b/>
          <w:bCs/>
          <w:highlight w:val="yellow"/>
        </w:rPr>
        <w:t>»</w:t>
      </w:r>
    </w:p>
    <w:p w14:paraId="7CB5C0E1" w14:textId="77777777" w:rsidR="009B770A" w:rsidRPr="002603A2" w:rsidRDefault="009B770A" w:rsidP="009B770A">
      <w:pPr>
        <w:ind w:firstLine="0"/>
        <w:jc w:val="center"/>
        <w:rPr>
          <w:b/>
          <w:bCs/>
        </w:rPr>
      </w:pPr>
    </w:p>
    <w:p w14:paraId="737FEC4A" w14:textId="5237D512" w:rsidR="00E442E4" w:rsidRDefault="00603E04" w:rsidP="00603E04">
      <w:pPr>
        <w:pStyle w:val="af"/>
      </w:pPr>
      <w:r>
        <w:t>Содержание</w:t>
      </w:r>
      <w:r w:rsidR="009E11BE">
        <w:t xml:space="preserve"> </w:t>
      </w:r>
    </w:p>
    <w:p w14:paraId="0B187D4C" w14:textId="77777777" w:rsidR="00935AEF" w:rsidRDefault="00E442E4">
      <w:pPr>
        <w:spacing w:after="160" w:line="259" w:lineRule="auto"/>
        <w:ind w:firstLine="0"/>
        <w:jc w:val="left"/>
        <w:rPr>
          <w:szCs w:val="28"/>
        </w:rPr>
        <w:sectPr w:rsidR="00935AEF" w:rsidSect="00EE00BE">
          <w:headerReference w:type="default" r:id="rId16"/>
          <w:footerReference w:type="default" r:id="rId17"/>
          <w:footerReference w:type="first" r:id="rId18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  <w:r>
        <w:rPr>
          <w:szCs w:val="28"/>
        </w:rPr>
        <w:br w:type="page"/>
      </w:r>
    </w:p>
    <w:sdt>
      <w:sdtPr>
        <w:rPr>
          <w:rFonts w:ascii="Times New Roman" w:eastAsia="Times New Roman" w:hAnsi="Times New Roman" w:cs="Times New Roman"/>
          <w:color w:val="auto"/>
          <w:sz w:val="28"/>
          <w:szCs w:val="20"/>
        </w:rPr>
        <w:id w:val="-35265251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0EB7582" w14:textId="77777777" w:rsidR="002F61B8" w:rsidRDefault="00374ABA" w:rsidP="00ED752A">
          <w:pPr>
            <w:pStyle w:val="af3"/>
            <w:jc w:val="center"/>
            <w:rPr>
              <w:noProof/>
            </w:rPr>
          </w:pPr>
          <w:r w:rsidRPr="00195CA1">
            <w:rPr>
              <w:rStyle w:val="affb"/>
              <w:rFonts w:eastAsiaTheme="majorEastAsia"/>
            </w:rPr>
            <w:t>ОГЛАВЛЕНИЕ</w:t>
          </w:r>
          <w:r w:rsidR="00F145E9" w:rsidRPr="00374ABA">
            <w:fldChar w:fldCharType="begin"/>
          </w:r>
          <w:r w:rsidR="00F145E9" w:rsidRPr="00374ABA">
            <w:instrText xml:space="preserve"> TOC \o "1-3" \h \z \u </w:instrText>
          </w:r>
          <w:r w:rsidR="00F145E9" w:rsidRPr="00374ABA">
            <w:fldChar w:fldCharType="separate"/>
          </w:r>
        </w:p>
        <w:p w14:paraId="5407D83D" w14:textId="3DE6CADF" w:rsidR="002F61B8" w:rsidRDefault="002F61B8" w:rsidP="002B539E">
          <w:pPr>
            <w:pStyle w:val="affc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223351286" w:history="1">
            <w:r w:rsidRPr="00203F63">
              <w:rPr>
                <w:rStyle w:val="ad"/>
              </w:rPr>
              <w:t>ВВЕДЕНИЕ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_Toc223351286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4BFF7819" w14:textId="1CFF7883" w:rsidR="002F61B8" w:rsidRDefault="002F61B8">
          <w:pPr>
            <w:pStyle w:val="13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hyperlink w:anchor="_Toc223351287" w:history="1">
            <w:r w:rsidRPr="00203F63">
              <w:rPr>
                <w:rStyle w:val="ad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ГЛАВА 1.</w:t>
            </w:r>
            <w:r w:rsidRPr="00203F63">
              <w:rPr>
                <w:rStyle w:val="ad"/>
              </w:rPr>
              <w:t xml:space="preserve"> Заголовок 1 уровня. Требование к оформлению работы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_Toc223351287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9</w:t>
            </w:r>
            <w:r>
              <w:rPr>
                <w:webHidden/>
              </w:rPr>
              <w:fldChar w:fldCharType="end"/>
            </w:r>
          </w:hyperlink>
        </w:p>
        <w:p w14:paraId="22AF2C0E" w14:textId="166B485F" w:rsidR="002F61B8" w:rsidRDefault="002F61B8">
          <w:pPr>
            <w:pStyle w:val="24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88" w:history="1">
            <w:r w:rsidRPr="00203F63">
              <w:rPr>
                <w:rStyle w:val="ad"/>
                <w:noProof/>
              </w:rPr>
              <w:t>1.1. Заголовок 2 уровня. Требования к текстовой части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39C7D0" w14:textId="784C1EC9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89" w:history="1">
            <w:r w:rsidRPr="00203F63">
              <w:rPr>
                <w:rStyle w:val="ad"/>
                <w:noProof/>
              </w:rPr>
              <w:t xml:space="preserve">1.1.1. Заголовок 3 уровня. Параметры страницы и </w:t>
            </w:r>
            <w:r>
              <w:rPr>
                <w:rStyle w:val="ad"/>
                <w:noProof/>
              </w:rPr>
              <w:t xml:space="preserve">    </w:t>
            </w:r>
            <w:r w:rsidRPr="00203F63">
              <w:rPr>
                <w:rStyle w:val="ad"/>
                <w:noProof/>
              </w:rPr>
              <w:t>форматирование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B34F48" w14:textId="1D42C1AC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0" w:history="1">
            <w:r w:rsidRPr="00203F63">
              <w:rPr>
                <w:rStyle w:val="ad"/>
                <w:noProof/>
              </w:rPr>
              <w:t>1.1.2. Требования к шрифтам и абзацам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53307" w14:textId="17F412F1" w:rsidR="002F61B8" w:rsidRDefault="002F61B8">
          <w:pPr>
            <w:pStyle w:val="24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1" w:history="1">
            <w:r w:rsidRPr="00203F63">
              <w:rPr>
                <w:rStyle w:val="ad"/>
                <w:noProof/>
              </w:rPr>
              <w:t>1.2. Требования к оформлению заголовков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B38462" w14:textId="64162FD8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2" w:history="1">
            <w:r w:rsidRPr="00203F63">
              <w:rPr>
                <w:rStyle w:val="ad"/>
                <w:noProof/>
              </w:rPr>
              <w:t>1.2.1. Требования к заголовкам (главам, параграфам)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A92B8" w14:textId="0C8BC9C5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3" w:history="1">
            <w:r w:rsidRPr="00203F63">
              <w:rPr>
                <w:rStyle w:val="ad"/>
                <w:noProof/>
              </w:rPr>
              <w:t>1.2.2. Требования к оформлению оглавления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0B8512" w14:textId="06EB3E49" w:rsidR="002F61B8" w:rsidRDefault="002F61B8">
          <w:pPr>
            <w:pStyle w:val="24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4" w:history="1">
            <w:r w:rsidRPr="00203F63">
              <w:rPr>
                <w:rStyle w:val="ad"/>
                <w:noProof/>
              </w:rPr>
              <w:t>1.3. Требования к наполнению работы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FCD07D" w14:textId="2D171971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5" w:history="1">
            <w:r w:rsidRPr="00203F63">
              <w:rPr>
                <w:rStyle w:val="ad"/>
                <w:noProof/>
              </w:rPr>
              <w:t>1.3.1. Требования к иллюстрациям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D73A27" w14:textId="54A3F05C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6" w:history="1">
            <w:r w:rsidRPr="00203F63">
              <w:rPr>
                <w:rStyle w:val="ad"/>
                <w:noProof/>
              </w:rPr>
              <w:t>1.3.2. Требования к таблицам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DED5D7" w14:textId="06B6E2C8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7" w:history="1">
            <w:r w:rsidRPr="00203F63">
              <w:rPr>
                <w:rStyle w:val="ad"/>
                <w:noProof/>
              </w:rPr>
              <w:t>1.3.3. Требования к формулам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E73B2" w14:textId="6EF89ACC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8" w:history="1">
            <w:r w:rsidRPr="00203F63">
              <w:rPr>
                <w:rStyle w:val="ad"/>
                <w:noProof/>
              </w:rPr>
              <w:t>1.3.4. Требования к спискам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93E4B" w14:textId="257880C1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299" w:history="1">
            <w:r w:rsidRPr="00203F63">
              <w:rPr>
                <w:rStyle w:val="ad"/>
                <w:noProof/>
              </w:rPr>
              <w:t>1.3.5. Требования к списку литературы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799C9" w14:textId="569E89F2" w:rsidR="002F61B8" w:rsidRDefault="002F61B8">
          <w:pPr>
            <w:pStyle w:val="33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23351300" w:history="1">
            <w:r w:rsidRPr="00203F63">
              <w:rPr>
                <w:rStyle w:val="ad"/>
                <w:noProof/>
              </w:rPr>
              <w:t>1.3.6. Требования к нумерации страниц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_Toc223351300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23AC5B" w14:textId="7B089C1C" w:rsidR="002F61B8" w:rsidRDefault="002F61B8">
          <w:pPr>
            <w:pStyle w:val="13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hyperlink w:anchor="_Toc223351301" w:history="1">
            <w:r w:rsidRPr="00203F63">
              <w:rPr>
                <w:rStyle w:val="ad"/>
                <w14:scene3d>
                  <w14:camera w14:prst="orthographicFront"/>
                  <w14:lightRig w14:rig="threePt" w14:dir="t">
                    <w14:rot w14:lat="0" w14:lon="0" w14:rev="0"/>
                  </w14:lightRig>
                </w14:scene3d>
              </w:rPr>
              <w:t>ГЛАВА 2.</w:t>
            </w:r>
            <w:r w:rsidRPr="00203F63">
              <w:rPr>
                <w:rStyle w:val="ad"/>
              </w:rPr>
              <w:t xml:space="preserve"> Наполнение работы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_Toc223351301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15</w:t>
            </w:r>
            <w:r>
              <w:rPr>
                <w:webHidden/>
              </w:rPr>
              <w:fldChar w:fldCharType="end"/>
            </w:r>
          </w:hyperlink>
        </w:p>
        <w:p w14:paraId="6D97EDF5" w14:textId="7652A098" w:rsidR="002F61B8" w:rsidRDefault="002F61B8">
          <w:pPr>
            <w:pStyle w:val="13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hyperlink w:anchor="_Toc223351302" w:history="1">
            <w:r w:rsidRPr="00203F63">
              <w:rPr>
                <w:rStyle w:val="ad"/>
              </w:rPr>
              <w:t>ЗАКЛЮЧЕНИЕ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_Toc223351302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>
              <w:rPr>
                <w:webHidden/>
              </w:rPr>
              <w:fldChar w:fldCharType="end"/>
            </w:r>
          </w:hyperlink>
        </w:p>
        <w:p w14:paraId="7890B41B" w14:textId="036522FA" w:rsidR="002F61B8" w:rsidRDefault="002F61B8">
          <w:pPr>
            <w:pStyle w:val="13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hyperlink w:anchor="_Toc223351303" w:history="1">
            <w:r w:rsidRPr="00203F63">
              <w:rPr>
                <w:rStyle w:val="ad"/>
              </w:rPr>
              <w:t>СПИСОК ЛИТЕРАТУРЫ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_Toc223351303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17</w:t>
            </w:r>
            <w:r>
              <w:rPr>
                <w:webHidden/>
              </w:rPr>
              <w:fldChar w:fldCharType="end"/>
            </w:r>
          </w:hyperlink>
        </w:p>
        <w:p w14:paraId="625A636C" w14:textId="6B9F39BF" w:rsidR="002F61B8" w:rsidRDefault="002F61B8">
          <w:pPr>
            <w:pStyle w:val="13"/>
            <w:rPr>
              <w:rFonts w:asciiTheme="minorHAnsi" w:eastAsiaTheme="minorEastAsia" w:hAnsiTheme="minorHAnsi" w:cstheme="minorBidi"/>
              <w:bCs w:val="0"/>
              <w:sz w:val="22"/>
              <w:szCs w:val="22"/>
            </w:rPr>
          </w:pPr>
          <w:hyperlink w:anchor="_Toc223351304" w:history="1">
            <w:r w:rsidRPr="00203F63">
              <w:rPr>
                <w:rStyle w:val="ad"/>
              </w:rPr>
              <w:t>Приложение А. Название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_Toc223351304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2BD9B1B8" w14:textId="2108F276" w:rsidR="00F145E9" w:rsidRDefault="00F145E9" w:rsidP="008F50D2">
          <w:pPr>
            <w:ind w:firstLine="0"/>
          </w:pPr>
          <w:r w:rsidRPr="00374ABA">
            <w:rPr>
              <w:szCs w:val="28"/>
            </w:rPr>
            <w:fldChar w:fldCharType="end"/>
          </w:r>
        </w:p>
      </w:sdtContent>
    </w:sdt>
    <w:p w14:paraId="2AD79D25" w14:textId="77777777" w:rsidR="00016228" w:rsidRDefault="00084D05" w:rsidP="00662B64">
      <w:pPr>
        <w:tabs>
          <w:tab w:val="left" w:pos="3034"/>
        </w:tabs>
        <w:sectPr w:rsidR="00016228" w:rsidSect="00EE00BE">
          <w:headerReference w:type="default" r:id="rId19"/>
          <w:headerReference w:type="first" r:id="rId20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  <w:r>
        <w:tab/>
      </w:r>
    </w:p>
    <w:p w14:paraId="69FD6991" w14:textId="78C9B3F0" w:rsidR="00C65223" w:rsidRPr="00261D2E" w:rsidRDefault="00487603" w:rsidP="00ED2BD4">
      <w:pPr>
        <w:pStyle w:val="affa"/>
      </w:pPr>
      <w:bookmarkStart w:id="28" w:name="_Toc223351286"/>
      <w:r w:rsidRPr="00261D2E">
        <w:lastRenderedPageBreak/>
        <w:t>ВВЕДЕНИЕ</w:t>
      </w:r>
      <w:bookmarkEnd w:id="28"/>
    </w:p>
    <w:p w14:paraId="6B43FAB4" w14:textId="5CDE7917" w:rsidR="005A51C9" w:rsidRDefault="00FA172A" w:rsidP="00FA172A">
      <w:pPr>
        <w:pStyle w:val="aff2"/>
      </w:pPr>
      <w:r w:rsidRPr="008C2D02">
        <w:t xml:space="preserve">Данный документ полностью соответствует требованиям кафедры </w:t>
      </w:r>
      <w:r w:rsidR="00E4216D">
        <w:t>информационных технологий и вычислительных систем</w:t>
      </w:r>
      <w:r w:rsidRPr="008C2D02">
        <w:t xml:space="preserve"> к оформлению. </w:t>
      </w:r>
    </w:p>
    <w:p w14:paraId="5FAB57EB" w14:textId="77777777" w:rsidR="005A51C9" w:rsidRDefault="005A51C9" w:rsidP="005A51C9">
      <w:pPr>
        <w:pStyle w:val="aff2"/>
      </w:pPr>
      <w:r>
        <w:t>Настоящие требования устанавливают единые правила оформления выпускной квалификационной работы (далее — ВКР) для студентов кафедры Информационных технологий и вычислительных систем, обучающихся по образовательным программам высшего образования — программам бакалавриата, программам магистратуры.</w:t>
      </w:r>
    </w:p>
    <w:p w14:paraId="4B58ACA9" w14:textId="77777777" w:rsidR="005A51C9" w:rsidRDefault="005A51C9" w:rsidP="005A51C9">
      <w:pPr>
        <w:pStyle w:val="aff2"/>
      </w:pPr>
      <w:r>
        <w:t>ВКР является итоговой аттестационной работой, выполняемой на завершающем этапе освоения образовательной программы, и направлена на решение профессиональных задач в соответствии с целями образовательной программы.</w:t>
      </w:r>
    </w:p>
    <w:p w14:paraId="23E4A484" w14:textId="77777777" w:rsidR="005A51C9" w:rsidRDefault="005A51C9" w:rsidP="005A51C9">
      <w:pPr>
        <w:pStyle w:val="aff2"/>
      </w:pPr>
      <w:r>
        <w:t>Оформление ВКР должно соответствовать следующим нормативным документам:</w:t>
      </w:r>
    </w:p>
    <w:p w14:paraId="5DD84397" w14:textId="75F23A71" w:rsidR="005A51C9" w:rsidRDefault="005A51C9" w:rsidP="00ED5757">
      <w:pPr>
        <w:pStyle w:val="10"/>
      </w:pPr>
      <w:r>
        <w:t>Внутренние нормативные документы университета, регламентирующие порядок проведения государственной итоговой аттестации.</w:t>
      </w:r>
    </w:p>
    <w:p w14:paraId="32049C70" w14:textId="5D93AA08" w:rsidR="005A51C9" w:rsidRDefault="00E16C29" w:rsidP="00ED5757">
      <w:pPr>
        <w:pStyle w:val="10"/>
      </w:pPr>
      <w:r>
        <w:t xml:space="preserve">Выписка из </w:t>
      </w:r>
      <w:r w:rsidR="009A3B19">
        <w:t xml:space="preserve">протокола </w:t>
      </w:r>
      <w:r>
        <w:t>заседания кафедра ИТиВС</w:t>
      </w:r>
      <w:r w:rsidR="009A3B19">
        <w:t xml:space="preserve"> от 13.11.2023 №4-2023/2024.</w:t>
      </w:r>
    </w:p>
    <w:p w14:paraId="618D6DA1" w14:textId="52DBFA49" w:rsidR="00F85E3A" w:rsidRPr="008C2D02" w:rsidRDefault="00FA172A" w:rsidP="00E16C29">
      <w:pPr>
        <w:pStyle w:val="aff2"/>
      </w:pPr>
      <w:r w:rsidRPr="008C2D02">
        <w:t xml:space="preserve">Все форматирование настроено по стилям. Если оформление «слетело», то </w:t>
      </w:r>
      <w:r w:rsidR="00E4216D">
        <w:t>в</w:t>
      </w:r>
      <w:r w:rsidRPr="008C2D02">
        <w:t xml:space="preserve">ам поможет кнопка «формат по образцу». </w:t>
      </w:r>
    </w:p>
    <w:p w14:paraId="53460BA3" w14:textId="0E6A0E5E" w:rsidR="00CA1306" w:rsidRDefault="00C700D3" w:rsidP="00CA1306">
      <w:r>
        <w:t xml:space="preserve">Для упрощения оформления работы </w:t>
      </w:r>
      <w:r w:rsidR="00CA1306">
        <w:t xml:space="preserve">необходимо подключить виджеты </w:t>
      </w:r>
      <w:r w:rsidR="00CA1306">
        <w:rPr>
          <w:lang w:val="en-US"/>
        </w:rPr>
        <w:t>Word</w:t>
      </w:r>
      <w:r w:rsidR="0020182D">
        <w:t xml:space="preserve"> (см. Рис. 1)</w:t>
      </w:r>
      <w:r w:rsidR="00CA1306">
        <w:t>:</w:t>
      </w:r>
    </w:p>
    <w:p w14:paraId="6067A827" w14:textId="559FABB1" w:rsidR="00C700D3" w:rsidRDefault="00CA1306" w:rsidP="00CA1306">
      <w:r>
        <w:t>Вид -</w:t>
      </w:r>
      <w:r w:rsidRPr="00BB612E">
        <w:t xml:space="preserve">&gt; </w:t>
      </w:r>
      <w:r w:rsidR="00233102">
        <w:t>Отображение</w:t>
      </w:r>
      <w:r>
        <w:t xml:space="preserve"> </w:t>
      </w:r>
      <w:r w:rsidR="00233102">
        <w:t>-</w:t>
      </w:r>
      <w:r w:rsidR="00233102" w:rsidRPr="00BB612E">
        <w:t>&gt;</w:t>
      </w:r>
      <w:r w:rsidR="00233102">
        <w:t xml:space="preserve"> Линейка</w:t>
      </w:r>
      <w:r w:rsidR="00BB612E">
        <w:t>.</w:t>
      </w:r>
    </w:p>
    <w:p w14:paraId="5B51ABA3" w14:textId="129B885B" w:rsidR="00233102" w:rsidRDefault="00233102" w:rsidP="00233102">
      <w:r>
        <w:t>Вид -</w:t>
      </w:r>
      <w:r w:rsidRPr="00BB612E">
        <w:t xml:space="preserve">&gt; </w:t>
      </w:r>
      <w:r>
        <w:t>Отображение -</w:t>
      </w:r>
      <w:r w:rsidRPr="00BB612E">
        <w:t>&gt;</w:t>
      </w:r>
      <w:r>
        <w:t xml:space="preserve"> Сетка</w:t>
      </w:r>
      <w:r w:rsidR="00BB612E">
        <w:t>.</w:t>
      </w:r>
    </w:p>
    <w:p w14:paraId="73CAB697" w14:textId="77777777" w:rsidR="004A060A" w:rsidRDefault="004A060A" w:rsidP="00233102"/>
    <w:p w14:paraId="12F50FA9" w14:textId="707718FE" w:rsidR="00BB612E" w:rsidRDefault="00BB612E" w:rsidP="00195CA1">
      <w:pPr>
        <w:ind w:firstLine="0"/>
        <w:jc w:val="center"/>
      </w:pPr>
      <w:r w:rsidRPr="00BB612E">
        <w:rPr>
          <w:noProof/>
        </w:rPr>
        <w:lastRenderedPageBreak/>
        <w:drawing>
          <wp:inline distT="0" distB="0" distL="0" distR="0" wp14:anchorId="2406B885" wp14:editId="30E17DB1">
            <wp:extent cx="1524213" cy="136226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3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AA627" w14:textId="3553684C" w:rsidR="00E9056F" w:rsidRPr="00195CA1" w:rsidRDefault="0020182D" w:rsidP="00C06A33">
      <w:pPr>
        <w:jc w:val="center"/>
      </w:pPr>
      <w:r>
        <w:t xml:space="preserve">Рис. 1. </w:t>
      </w:r>
      <w:r w:rsidR="00E9056F">
        <w:t>Подключаемые в</w:t>
      </w:r>
      <w:r w:rsidR="00942324">
        <w:t>идж</w:t>
      </w:r>
      <w:r w:rsidR="00E9056F">
        <w:t xml:space="preserve">еты </w:t>
      </w:r>
      <w:r w:rsidR="00E9056F">
        <w:rPr>
          <w:lang w:val="en-US"/>
        </w:rPr>
        <w:t>Word</w:t>
      </w:r>
    </w:p>
    <w:p w14:paraId="5BD4ED2C" w14:textId="77777777" w:rsidR="004A060A" w:rsidRPr="00E9056F" w:rsidRDefault="004A060A" w:rsidP="00C06A33">
      <w:pPr>
        <w:jc w:val="center"/>
      </w:pPr>
    </w:p>
    <w:p w14:paraId="112E6390" w14:textId="056A9D30" w:rsidR="001D74C7" w:rsidRDefault="000507FA" w:rsidP="000507FA">
      <w:pPr>
        <w:rPr>
          <w:bCs/>
          <w:szCs w:val="28"/>
        </w:rPr>
      </w:pPr>
      <w:r w:rsidRPr="00314795">
        <w:rPr>
          <w:bCs/>
          <w:szCs w:val="28"/>
        </w:rPr>
        <w:t xml:space="preserve"> </w:t>
      </w:r>
      <w:r w:rsidR="001D74C7">
        <w:rPr>
          <w:bCs/>
          <w:szCs w:val="28"/>
        </w:rPr>
        <w:br w:type="page"/>
      </w:r>
    </w:p>
    <w:p w14:paraId="5F2DF361" w14:textId="133473D8" w:rsidR="00384070" w:rsidRPr="00ED2BD4" w:rsidRDefault="00603E04" w:rsidP="00ED2BD4">
      <w:pPr>
        <w:pStyle w:val="1"/>
      </w:pPr>
      <w:bookmarkStart w:id="29" w:name="_Toc223351287"/>
      <w:r w:rsidRPr="00ED2BD4">
        <w:t>Заголовок 1 уровня</w:t>
      </w:r>
      <w:r w:rsidR="00E16C29" w:rsidRPr="00ED2BD4">
        <w:t>. Требование к оформлению работы</w:t>
      </w:r>
      <w:bookmarkEnd w:id="29"/>
    </w:p>
    <w:p w14:paraId="51BDE41F" w14:textId="31E7BE86" w:rsidR="00874B2B" w:rsidRPr="00874B2B" w:rsidRDefault="00874B2B" w:rsidP="00874B2B">
      <w:r w:rsidRPr="00874B2B">
        <w:t>Каждый заголовок 1 уровня должен начинаться с новой страницы. К заголовкам 1 уровня относятся:</w:t>
      </w:r>
    </w:p>
    <w:p w14:paraId="466287BB" w14:textId="630A8292" w:rsidR="00874B2B" w:rsidRPr="00874B2B" w:rsidRDefault="00874B2B" w:rsidP="005465EC">
      <w:pPr>
        <w:pStyle w:val="11"/>
      </w:pPr>
      <w:r w:rsidRPr="00874B2B">
        <w:t>оглавление;</w:t>
      </w:r>
    </w:p>
    <w:p w14:paraId="625C0197" w14:textId="3A48DABD" w:rsidR="00874B2B" w:rsidRPr="00874B2B" w:rsidRDefault="00874B2B" w:rsidP="005465EC">
      <w:pPr>
        <w:pStyle w:val="11"/>
      </w:pPr>
      <w:r w:rsidRPr="00874B2B">
        <w:t>введение;</w:t>
      </w:r>
    </w:p>
    <w:p w14:paraId="6CA1F117" w14:textId="17FC66BE" w:rsidR="00874B2B" w:rsidRPr="00874B2B" w:rsidRDefault="00874B2B" w:rsidP="005465EC">
      <w:pPr>
        <w:pStyle w:val="11"/>
      </w:pPr>
      <w:r w:rsidRPr="00874B2B">
        <w:t>глава;</w:t>
      </w:r>
    </w:p>
    <w:p w14:paraId="74F6ED61" w14:textId="48FE57F2" w:rsidR="00874B2B" w:rsidRPr="00874B2B" w:rsidRDefault="00874B2B" w:rsidP="005465EC">
      <w:pPr>
        <w:pStyle w:val="11"/>
      </w:pPr>
      <w:r w:rsidRPr="00874B2B">
        <w:t>заключение;</w:t>
      </w:r>
    </w:p>
    <w:p w14:paraId="0644D97A" w14:textId="6080BF58" w:rsidR="00874B2B" w:rsidRPr="00874B2B" w:rsidRDefault="00874B2B" w:rsidP="005465EC">
      <w:pPr>
        <w:pStyle w:val="11"/>
      </w:pPr>
      <w:r w:rsidRPr="00874B2B">
        <w:t>список литературы;</w:t>
      </w:r>
    </w:p>
    <w:p w14:paraId="7A135CE8" w14:textId="54945F57" w:rsidR="00874B2B" w:rsidRDefault="00874B2B" w:rsidP="005465EC">
      <w:pPr>
        <w:pStyle w:val="11"/>
      </w:pPr>
      <w:r w:rsidRPr="00874B2B">
        <w:t>приложение</w:t>
      </w:r>
      <w:r w:rsidR="00F85E3A">
        <w:t xml:space="preserve"> (при наличии)</w:t>
      </w:r>
      <w:r>
        <w:t>.</w:t>
      </w:r>
    </w:p>
    <w:p w14:paraId="7525E69D" w14:textId="0C5DCDD7" w:rsidR="006824EA" w:rsidRPr="002F61B8" w:rsidRDefault="00603E04" w:rsidP="002F61B8">
      <w:pPr>
        <w:pStyle w:val="20"/>
      </w:pPr>
      <w:bookmarkStart w:id="30" w:name="_Toc223351288"/>
      <w:r w:rsidRPr="002F61B8">
        <w:t>Заголовок 2 уровня</w:t>
      </w:r>
      <w:r w:rsidR="00F85E3A" w:rsidRPr="002F61B8">
        <w:t xml:space="preserve">. </w:t>
      </w:r>
      <w:r w:rsidR="002F61B8" w:rsidRPr="002F61B8">
        <w:t>Требования к текстовой части</w:t>
      </w:r>
      <w:bookmarkEnd w:id="30"/>
    </w:p>
    <w:p w14:paraId="2C789DB1" w14:textId="45EFA2D7" w:rsidR="00F85E3A" w:rsidRPr="00F85E3A" w:rsidRDefault="00F85E3A" w:rsidP="00F85E3A">
      <w:pPr>
        <w:pStyle w:val="30"/>
      </w:pPr>
      <w:bookmarkStart w:id="31" w:name="_Toc223351289"/>
      <w:r>
        <w:t>Заголовок 3 уровня. Параметры страницы и форматирование</w:t>
      </w:r>
      <w:bookmarkEnd w:id="31"/>
    </w:p>
    <w:p w14:paraId="0F6756F7" w14:textId="52D03DBF" w:rsidR="00874B2B" w:rsidRDefault="00874B2B" w:rsidP="00874B2B">
      <w:r w:rsidRPr="001536AD">
        <w:t>Каждая</w:t>
      </w:r>
      <w:r>
        <w:t xml:space="preserve"> </w:t>
      </w:r>
      <w:r w:rsidRPr="001536AD">
        <w:t>страница</w:t>
      </w:r>
      <w:r>
        <w:t xml:space="preserve"> </w:t>
      </w:r>
      <w:r w:rsidRPr="001536AD">
        <w:t>должна</w:t>
      </w:r>
      <w:r>
        <w:t xml:space="preserve"> </w:t>
      </w:r>
      <w:r w:rsidRPr="001536AD">
        <w:t>иметь</w:t>
      </w:r>
      <w:r>
        <w:t xml:space="preserve"> </w:t>
      </w:r>
      <w:r w:rsidRPr="001536AD">
        <w:t>одинаковые</w:t>
      </w:r>
      <w:r>
        <w:t xml:space="preserve"> </w:t>
      </w:r>
      <w:r w:rsidRPr="001536AD">
        <w:t>поля:</w:t>
      </w:r>
      <w:r>
        <w:t xml:space="preserve"> </w:t>
      </w:r>
      <w:r w:rsidRPr="001536AD">
        <w:t>размер</w:t>
      </w:r>
      <w:r>
        <w:t xml:space="preserve"> </w:t>
      </w:r>
      <w:r w:rsidRPr="001536AD">
        <w:t>левого</w:t>
      </w:r>
      <w:r>
        <w:t xml:space="preserve"> </w:t>
      </w:r>
      <w:r w:rsidRPr="001536AD">
        <w:t>поля</w:t>
      </w:r>
      <w:r w:rsidR="00F85E3A">
        <w:t xml:space="preserve"> </w:t>
      </w:r>
      <w:r w:rsidRPr="001536AD">
        <w:t>-30мм,</w:t>
      </w:r>
      <w:r>
        <w:t xml:space="preserve"> </w:t>
      </w:r>
      <w:r w:rsidRPr="001536AD">
        <w:t>правого</w:t>
      </w:r>
      <w:r>
        <w:t xml:space="preserve"> -</w:t>
      </w:r>
      <w:r w:rsidR="00F85E3A">
        <w:t xml:space="preserve"> </w:t>
      </w:r>
      <w:r w:rsidRPr="001536AD">
        <w:t>15мм,</w:t>
      </w:r>
      <w:r>
        <w:t xml:space="preserve"> </w:t>
      </w:r>
      <w:r w:rsidRPr="001536AD">
        <w:t>верхнего</w:t>
      </w:r>
      <w:r>
        <w:t xml:space="preserve"> </w:t>
      </w:r>
      <w:r w:rsidRPr="001536AD">
        <w:t>и</w:t>
      </w:r>
      <w:r>
        <w:t xml:space="preserve"> </w:t>
      </w:r>
      <w:r w:rsidRPr="001536AD">
        <w:t>нижнего</w:t>
      </w:r>
      <w:r>
        <w:t xml:space="preserve"> – </w:t>
      </w:r>
      <w:r w:rsidRPr="001536AD">
        <w:t>по</w:t>
      </w:r>
      <w:r>
        <w:t xml:space="preserve"> </w:t>
      </w:r>
      <w:r w:rsidRPr="001536AD">
        <w:t>20мм,</w:t>
      </w:r>
      <w:r>
        <w:t xml:space="preserve"> </w:t>
      </w:r>
      <w:r w:rsidRPr="001536AD">
        <w:t>без</w:t>
      </w:r>
      <w:r>
        <w:t xml:space="preserve"> </w:t>
      </w:r>
      <w:r w:rsidRPr="001536AD">
        <w:t>рамки.</w:t>
      </w:r>
    </w:p>
    <w:p w14:paraId="19DDB64F" w14:textId="2F2C8CF1" w:rsidR="00F85E3A" w:rsidRDefault="00F85E3A" w:rsidP="00F85E3A">
      <w:r>
        <w:t>Абзацный отступ первой строки — 1,25 см. Выравнивание текста — по ширине страницы. Перенос слов не допускается.</w:t>
      </w:r>
    </w:p>
    <w:p w14:paraId="2022294E" w14:textId="0509ADAD" w:rsidR="00F85E3A" w:rsidRDefault="00F85E3A" w:rsidP="00F85E3A">
      <w:pPr>
        <w:pStyle w:val="30"/>
      </w:pPr>
      <w:bookmarkStart w:id="32" w:name="_Toc223351290"/>
      <w:r w:rsidRPr="00F85E3A">
        <w:t>Требования к шрифтам и абзацам</w:t>
      </w:r>
      <w:bookmarkEnd w:id="32"/>
    </w:p>
    <w:p w14:paraId="1026CACD" w14:textId="77777777" w:rsidR="00F85E3A" w:rsidRDefault="00F85E3A" w:rsidP="00F85E3A">
      <w:pPr>
        <w:pStyle w:val="aff2"/>
      </w:pPr>
      <w:r>
        <w:t>Основной текст ВКР оформляется следующим образом:</w:t>
      </w:r>
    </w:p>
    <w:p w14:paraId="3B3EE0C2" w14:textId="52A73682" w:rsidR="00F85E3A" w:rsidRDefault="00F85E3A" w:rsidP="005465EC">
      <w:pPr>
        <w:pStyle w:val="11"/>
      </w:pPr>
      <w:r>
        <w:t>шрифт — Times New Roman;</w:t>
      </w:r>
    </w:p>
    <w:p w14:paraId="7641347C" w14:textId="6500DFEE" w:rsidR="00F85E3A" w:rsidRDefault="00F85E3A" w:rsidP="005465EC">
      <w:pPr>
        <w:pStyle w:val="11"/>
      </w:pPr>
      <w:r>
        <w:t>кегль (размер шрифта) — 14 пт;</w:t>
      </w:r>
    </w:p>
    <w:p w14:paraId="3E877A39" w14:textId="07D82AA4" w:rsidR="00F85E3A" w:rsidRDefault="00F85E3A" w:rsidP="005465EC">
      <w:pPr>
        <w:pStyle w:val="11"/>
      </w:pPr>
      <w:r>
        <w:t>межстрочный интервал — 1,5;</w:t>
      </w:r>
    </w:p>
    <w:p w14:paraId="6E68BC3D" w14:textId="16B925EF" w:rsidR="00F85E3A" w:rsidRDefault="00F85E3A" w:rsidP="005465EC">
      <w:pPr>
        <w:pStyle w:val="11"/>
      </w:pPr>
      <w:r>
        <w:t>цвет шрифта — черный;</w:t>
      </w:r>
    </w:p>
    <w:p w14:paraId="20B94CB9" w14:textId="50FCA848" w:rsidR="00F85E3A" w:rsidRDefault="00F85E3A" w:rsidP="005465EC">
      <w:pPr>
        <w:pStyle w:val="11"/>
      </w:pPr>
      <w:r>
        <w:t>начертание — обычное (не полужирное, не курсивное).</w:t>
      </w:r>
    </w:p>
    <w:p w14:paraId="51DBF193" w14:textId="27AF61F9" w:rsidR="00716494" w:rsidRDefault="00F85E3A" w:rsidP="00716494">
      <w:pPr>
        <w:pStyle w:val="20"/>
      </w:pPr>
      <w:bookmarkStart w:id="33" w:name="_Toc223351291"/>
      <w:r>
        <w:t>Требования к оформлению заголовков</w:t>
      </w:r>
      <w:bookmarkEnd w:id="33"/>
    </w:p>
    <w:p w14:paraId="3FCC09EA" w14:textId="3DEEABF4" w:rsidR="00F85E3A" w:rsidRDefault="00F85E3A" w:rsidP="00F85E3A">
      <w:pPr>
        <w:pStyle w:val="30"/>
      </w:pPr>
      <w:bookmarkStart w:id="34" w:name="_Toc223351292"/>
      <w:r w:rsidRPr="00F85E3A">
        <w:t>Требования к заголовкам (главам, параграфам)</w:t>
      </w:r>
      <w:bookmarkEnd w:id="34"/>
    </w:p>
    <w:p w14:paraId="11A53D0A" w14:textId="77777777" w:rsidR="00F85E3A" w:rsidRPr="00F85E3A" w:rsidRDefault="00F85E3A" w:rsidP="00F85E3A">
      <w:r w:rsidRPr="00F85E3A">
        <w:t>Заголовки разделов и подразделов оформляются прописными буквами (заголовки 1 уровня, 2 уровня) или с прописной буквы (заголовки 3-4 уровней), без точки в конце, полужирным шрифтом. Межстрочный интервал в заголовках составляет 12 пт сверху и 18 пт снизу.</w:t>
      </w:r>
    </w:p>
    <w:p w14:paraId="46DDA33C" w14:textId="5DF95FF9" w:rsidR="00F85E3A" w:rsidRPr="00F85E3A" w:rsidRDefault="00F85E3A" w:rsidP="00F85E3A">
      <w:pPr>
        <w:pStyle w:val="30"/>
      </w:pPr>
      <w:bookmarkStart w:id="35" w:name="_Toc223351293"/>
      <w:r w:rsidRPr="00F85E3A">
        <w:t>Требования к</w:t>
      </w:r>
      <w:r>
        <w:t xml:space="preserve"> оформлению оглавления</w:t>
      </w:r>
      <w:bookmarkEnd w:id="35"/>
    </w:p>
    <w:p w14:paraId="113898CF" w14:textId="77777777" w:rsidR="00716494" w:rsidRDefault="00716494" w:rsidP="00716494">
      <w:pPr>
        <w:pStyle w:val="aff2"/>
      </w:pPr>
      <w:r>
        <w:t xml:space="preserve">Все заголовки должны быть в оглавлении. Поэтому не забывайте каждый раз обновлять оглавление, если что-то меняете в структуре ВКР. </w:t>
      </w:r>
    </w:p>
    <w:p w14:paraId="7806F6AA" w14:textId="59BF1DE2" w:rsidR="00716494" w:rsidRDefault="00716494" w:rsidP="00716494">
      <w:pPr>
        <w:pStyle w:val="aff2"/>
      </w:pPr>
      <w:r>
        <w:t>Если текст заголовка не помещается в одну строку, то он должен быть перенесен на новую, однако номер страницы указывается справа, единой колонкой (см. Рис. 1.1):</w:t>
      </w:r>
    </w:p>
    <w:p w14:paraId="6154E0A6" w14:textId="6F7F6271" w:rsidR="00AF0F55" w:rsidRDefault="002B539E" w:rsidP="002B539E">
      <w:pPr>
        <w:pStyle w:val="aff2"/>
        <w:ind w:firstLine="0"/>
        <w:jc w:val="center"/>
      </w:pPr>
      <w:r w:rsidRPr="002B539E">
        <w:rPr>
          <w:noProof/>
        </w:rPr>
        <w:drawing>
          <wp:inline distT="0" distB="0" distL="0" distR="0" wp14:anchorId="38E56AFA" wp14:editId="485BC7D5">
            <wp:extent cx="5904000" cy="7051351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04000" cy="7051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AC837" w14:textId="2F6F7128" w:rsidR="00123C23" w:rsidRPr="00AF0F55" w:rsidRDefault="00AF0F55" w:rsidP="00AF0F55">
      <w:pPr>
        <w:pStyle w:val="aff2"/>
        <w:ind w:firstLine="0"/>
        <w:jc w:val="center"/>
      </w:pPr>
      <w:r w:rsidRPr="00AF0F55">
        <w:t xml:space="preserve">Рис. </w:t>
      </w:r>
      <w:r>
        <w:fldChar w:fldCharType="begin"/>
      </w:r>
      <w:r w:rsidRPr="00AF0F55">
        <w:instrText xml:space="preserve"> </w:instrText>
      </w:r>
      <w:r>
        <w:instrText>STYLEREF</w:instrText>
      </w:r>
      <w:r w:rsidRPr="00AF0F55">
        <w:instrText xml:space="preserve"> 1 \</w:instrText>
      </w:r>
      <w:r>
        <w:instrText>s</w:instrText>
      </w:r>
      <w:r w:rsidRPr="00AF0F55">
        <w:instrText xml:space="preserve"> </w:instrText>
      </w:r>
      <w:r>
        <w:fldChar w:fldCharType="separate"/>
      </w:r>
      <w:r w:rsidRPr="00AF0F55">
        <w:rPr>
          <w:noProof/>
        </w:rPr>
        <w:t>1</w:t>
      </w:r>
      <w:r>
        <w:fldChar w:fldCharType="end"/>
      </w:r>
      <w:r w:rsidRPr="00AF0F55">
        <w:t>.</w:t>
      </w:r>
      <w:r>
        <w:fldChar w:fldCharType="begin"/>
      </w:r>
      <w:r w:rsidRPr="00AF0F55">
        <w:instrText xml:space="preserve"> </w:instrText>
      </w:r>
      <w:r>
        <w:instrText>SEQ</w:instrText>
      </w:r>
      <w:r w:rsidRPr="00AF0F55">
        <w:instrText xml:space="preserve"> Рис. \* </w:instrText>
      </w:r>
      <w:r>
        <w:instrText>ARABIC</w:instrText>
      </w:r>
      <w:r w:rsidRPr="00AF0F55">
        <w:instrText xml:space="preserve"> \</w:instrText>
      </w:r>
      <w:r>
        <w:instrText>s</w:instrText>
      </w:r>
      <w:r w:rsidRPr="00AF0F55">
        <w:instrText xml:space="preserve"> 1 </w:instrText>
      </w:r>
      <w:r>
        <w:fldChar w:fldCharType="separate"/>
      </w:r>
      <w:r w:rsidRPr="00AF0F55">
        <w:rPr>
          <w:noProof/>
        </w:rPr>
        <w:t>1</w:t>
      </w:r>
      <w:r>
        <w:fldChar w:fldCharType="end"/>
      </w:r>
      <w:r w:rsidRPr="00AF0F55">
        <w:t xml:space="preserve">. </w:t>
      </w:r>
      <w:r w:rsidRPr="001141C0">
        <w:t>Оформление пункта оглавления, размер которого больше, чем строка</w:t>
      </w:r>
    </w:p>
    <w:p w14:paraId="1A21DC1F" w14:textId="6EADEB29" w:rsidR="002B539E" w:rsidRPr="008541CE" w:rsidRDefault="002B539E" w:rsidP="002B539E">
      <w:pPr>
        <w:pStyle w:val="aff4"/>
        <w:rPr>
          <w:lang w:val="ru-RU"/>
        </w:rPr>
      </w:pPr>
      <w:r w:rsidRPr="00E16C29">
        <w:rPr>
          <w:highlight w:val="red"/>
        </w:rPr>
        <w:t>enter</w:t>
      </w:r>
    </w:p>
    <w:p w14:paraId="27F5E33D" w14:textId="46BDAE04" w:rsidR="001536AD" w:rsidRDefault="00AC62D0" w:rsidP="00F85E3A">
      <w:pPr>
        <w:pStyle w:val="af"/>
      </w:pPr>
      <w:r>
        <w:t>Текст в оглавление не должен быть полужирным</w:t>
      </w:r>
      <w:r w:rsidR="00FC4E52">
        <w:t>.</w:t>
      </w:r>
      <w:r w:rsidR="002B539E">
        <w:t xml:space="preserve"> Межстрочный интервал 1,5.</w:t>
      </w:r>
    </w:p>
    <w:p w14:paraId="0C068110" w14:textId="3E87774E" w:rsidR="004A060A" w:rsidRDefault="00F85E3A" w:rsidP="00C56429">
      <w:pPr>
        <w:pStyle w:val="20"/>
      </w:pPr>
      <w:bookmarkStart w:id="36" w:name="_Toc223351294"/>
      <w:r>
        <w:t>Требования к наполнению работы</w:t>
      </w:r>
      <w:bookmarkEnd w:id="36"/>
    </w:p>
    <w:p w14:paraId="092EA21E" w14:textId="41B280F9" w:rsidR="00F85E3A" w:rsidRDefault="00F85E3A" w:rsidP="00C56429">
      <w:pPr>
        <w:pStyle w:val="30"/>
      </w:pPr>
      <w:bookmarkStart w:id="37" w:name="_Toc223351295"/>
      <w:r>
        <w:t>Требования к иллюстрациям</w:t>
      </w:r>
      <w:bookmarkEnd w:id="37"/>
    </w:p>
    <w:p w14:paraId="6DAAC556" w14:textId="77777777" w:rsidR="00F85E3A" w:rsidRDefault="00F85E3A" w:rsidP="00F85E3A">
      <w:pPr>
        <w:pStyle w:val="af"/>
      </w:pPr>
      <w:r>
        <w:t>Иллюстрации (рисунки, фотографии, чертежи, графики, диаграммы, схемы) должны располагаться непосредственно после текста, где они упоминаются впервые, или на следующей странице.</w:t>
      </w:r>
    </w:p>
    <w:p w14:paraId="4B6163A9" w14:textId="5982DAE8" w:rsidR="00F85E3A" w:rsidRDefault="00F85E3A" w:rsidP="00F85E3A">
      <w:pPr>
        <w:pStyle w:val="af"/>
      </w:pPr>
      <w:r>
        <w:t>Рисунки выравниваются по центру (без отступа). Перед иллюстрацией и после подписи</w:t>
      </w:r>
      <w:r w:rsidR="00E16C29">
        <w:t xml:space="preserve"> (если дальше продолжается раздел)</w:t>
      </w:r>
      <w:r>
        <w:t xml:space="preserve"> к иллюстрации ставится enter. Иллюстрации должны быть четкими, контрастными.</w:t>
      </w:r>
    </w:p>
    <w:p w14:paraId="72392821" w14:textId="2E2462E7" w:rsidR="00F85E3A" w:rsidRDefault="00F85E3A" w:rsidP="00F85E3A">
      <w:pPr>
        <w:pStyle w:val="af"/>
      </w:pPr>
      <w:r>
        <w:t>Нумерация иллюстраций производится арабскими цифрами в пределах раздела через точку: первая цифра — номер раздела, вторая — порядковый номер иллюстрации в разделе (например, Рис. 2.3</w:t>
      </w:r>
      <w:r w:rsidR="00384ABC">
        <w:t>.</w:t>
      </w:r>
      <w:r>
        <w:t xml:space="preserve"> </w:t>
      </w:r>
      <w:r w:rsidR="00384ABC">
        <w:t>Т</w:t>
      </w:r>
      <w:r>
        <w:t>ретий рисунок второй главы).</w:t>
      </w:r>
    </w:p>
    <w:p w14:paraId="44F2F8E1" w14:textId="5E5229A5" w:rsidR="00D749C9" w:rsidRDefault="00D749C9" w:rsidP="00D749C9">
      <w:pPr>
        <w:pStyle w:val="af"/>
      </w:pPr>
      <w:r w:rsidRPr="00D749C9">
        <w:t xml:space="preserve">На все </w:t>
      </w:r>
      <w:r>
        <w:t>рисунки</w:t>
      </w:r>
      <w:r w:rsidRPr="00D749C9">
        <w:t xml:space="preserve"> должны быть приведены ссылки в тексте выше, чем </w:t>
      </w:r>
      <w:r>
        <w:t>сам</w:t>
      </w:r>
      <w:r w:rsidRPr="00D749C9">
        <w:t xml:space="preserve"> </w:t>
      </w:r>
      <w:r>
        <w:t>рисунок</w:t>
      </w:r>
      <w:r w:rsidRPr="00D749C9">
        <w:t>. При ссылке следует писать слово «</w:t>
      </w:r>
      <w:r>
        <w:t>Рисунок</w:t>
      </w:r>
      <w:r w:rsidRPr="00D749C9">
        <w:t xml:space="preserve">» с указанием </w:t>
      </w:r>
      <w:r>
        <w:t>его</w:t>
      </w:r>
      <w:r w:rsidRPr="00D749C9">
        <w:t xml:space="preserve"> номера, либо необходимо указать в круглых скобках (см. </w:t>
      </w:r>
      <w:r>
        <w:t>Рис.</w:t>
      </w:r>
      <w:r w:rsidRPr="00D749C9">
        <w:t xml:space="preserve"> Х.Х).</w:t>
      </w:r>
    </w:p>
    <w:p w14:paraId="0E93DB10" w14:textId="333F79ED" w:rsidR="00F85E3A" w:rsidRDefault="00F85E3A" w:rsidP="00D749C9">
      <w:pPr>
        <w:pStyle w:val="af"/>
      </w:pPr>
      <w:r>
        <w:t>Подпись к иллюстрации размещается под рисунком по центру и содержит слово «Рис.», номер иллюстрации и ее наименование. Пример оформления</w:t>
      </w:r>
      <w:r w:rsidR="00D749C9">
        <w:t xml:space="preserve"> представлен на рисунке 1.2</w:t>
      </w:r>
      <w:r>
        <w:t>:</w:t>
      </w:r>
    </w:p>
    <w:p w14:paraId="253544C7" w14:textId="77777777" w:rsidR="00D749C9" w:rsidRPr="00E16C29" w:rsidRDefault="00D749C9" w:rsidP="00D749C9">
      <w:pPr>
        <w:pStyle w:val="af"/>
      </w:pPr>
    </w:p>
    <w:p w14:paraId="1B0F3838" w14:textId="57E3F9FA" w:rsidR="001141C0" w:rsidRDefault="00F85E3A" w:rsidP="00380C1A">
      <w:pPr>
        <w:pStyle w:val="aff7"/>
      </w:pPr>
      <w:r w:rsidRPr="003B07AC">
        <w:rPr>
          <w:noProof/>
        </w:rPr>
        <w:drawing>
          <wp:inline distT="0" distB="0" distL="0" distR="0" wp14:anchorId="57E74848" wp14:editId="35DA5DB9">
            <wp:extent cx="5719099" cy="1229982"/>
            <wp:effectExtent l="76200" t="76200" r="110490" b="123190"/>
            <wp:docPr id="74" name="Рисунок 74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4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19099" cy="1229982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1141C0">
        <w:t xml:space="preserve">Рис. </w:t>
      </w:r>
      <w:r w:rsidR="001141C0">
        <w:fldChar w:fldCharType="begin"/>
      </w:r>
      <w:r w:rsidR="001141C0">
        <w:instrText xml:space="preserve"> STYLEREF 1 \s </w:instrText>
      </w:r>
      <w:r w:rsidR="001141C0">
        <w:fldChar w:fldCharType="separate"/>
      </w:r>
      <w:r w:rsidR="001141C0">
        <w:rPr>
          <w:noProof/>
        </w:rPr>
        <w:t>1</w:t>
      </w:r>
      <w:r w:rsidR="001141C0">
        <w:fldChar w:fldCharType="end"/>
      </w:r>
      <w:r w:rsidR="001141C0">
        <w:t>.</w:t>
      </w:r>
      <w:r w:rsidR="001141C0">
        <w:fldChar w:fldCharType="begin"/>
      </w:r>
      <w:r w:rsidR="001141C0">
        <w:instrText xml:space="preserve"> SEQ Рис. \* ARABIC \s 1 </w:instrText>
      </w:r>
      <w:r w:rsidR="001141C0">
        <w:fldChar w:fldCharType="separate"/>
      </w:r>
      <w:r w:rsidR="001141C0">
        <w:rPr>
          <w:noProof/>
        </w:rPr>
        <w:t>2</w:t>
      </w:r>
      <w:r w:rsidR="001141C0">
        <w:fldChar w:fldCharType="end"/>
      </w:r>
      <w:r w:rsidR="001141C0">
        <w:t>. Название</w:t>
      </w:r>
    </w:p>
    <w:p w14:paraId="2DE3E10D" w14:textId="73B6D18F" w:rsidR="004A060A" w:rsidRDefault="00F85E3A" w:rsidP="00C56429">
      <w:pPr>
        <w:pStyle w:val="30"/>
      </w:pPr>
      <w:bookmarkStart w:id="38" w:name="_Toc223351296"/>
      <w:r>
        <w:t>Требования к таблицам</w:t>
      </w:r>
      <w:bookmarkEnd w:id="38"/>
    </w:p>
    <w:p w14:paraId="2B53E542" w14:textId="77777777" w:rsidR="00F85E3A" w:rsidRDefault="00F85E3A" w:rsidP="00F85E3A">
      <w:pPr>
        <w:pStyle w:val="af"/>
      </w:pPr>
      <w:r>
        <w:t>Таблицы применяются для наглядного представления числовых данных, сравнительного анализа и классификации информации.</w:t>
      </w:r>
    </w:p>
    <w:p w14:paraId="4C8EDD6F" w14:textId="37ECEC5E" w:rsidR="00F85E3A" w:rsidRPr="00D749C9" w:rsidRDefault="00F85E3A" w:rsidP="00F85E3A">
      <w:pPr>
        <w:pStyle w:val="af"/>
      </w:pPr>
      <w:r w:rsidRPr="00D749C9">
        <w:t>Нумерация таблиц производится аналогично нумерации иллюстраций — арабскими цифрами в пределах раздела (например, Таблица 3.2 — вторая таблица третьей главы).</w:t>
      </w:r>
    </w:p>
    <w:p w14:paraId="1734B62E" w14:textId="21C145DE" w:rsidR="002B539E" w:rsidRPr="00D749C9" w:rsidRDefault="002B539E" w:rsidP="002B539E">
      <w:pPr>
        <w:pStyle w:val="af"/>
      </w:pPr>
      <w:r w:rsidRPr="00D749C9">
        <w:t>На все таблицы должны быть приведены ссылки в тексте выше, чем сама таблица. При ссылке следует писать слово «Таблица» с указанием ее номера, либо необходимо указать в круглых скобках (см. Таблица Х.Х).</w:t>
      </w:r>
    </w:p>
    <w:p w14:paraId="7334B710" w14:textId="3AF6C795" w:rsidR="00F85E3A" w:rsidRPr="00D749C9" w:rsidRDefault="00F85E3A" w:rsidP="00F85E3A">
      <w:pPr>
        <w:pStyle w:val="af"/>
      </w:pPr>
      <w:r w:rsidRPr="00D749C9">
        <w:t xml:space="preserve">Заголовок таблицы размещается над таблицей слева и содержит слово «Таблица», номер и наименование (с новой строки). Пример оформления таблицы представлен в </w:t>
      </w:r>
      <w:r w:rsidR="00D749C9" w:rsidRPr="00D749C9">
        <w:t>т</w:t>
      </w:r>
      <w:r w:rsidRPr="00D749C9">
        <w:t>аблице 2.1:</w:t>
      </w:r>
    </w:p>
    <w:p w14:paraId="5F869B81" w14:textId="2DD798E7" w:rsidR="00E16C29" w:rsidRDefault="00E16C29" w:rsidP="00E16C29">
      <w:pPr>
        <w:rPr>
          <w:lang w:val="en-US"/>
        </w:rPr>
      </w:pPr>
      <w:r w:rsidRPr="00E16C29">
        <w:rPr>
          <w:highlight w:val="red"/>
          <w:lang w:val="en-US"/>
        </w:rPr>
        <w:t>enter</w:t>
      </w:r>
    </w:p>
    <w:p w14:paraId="3E33505A" w14:textId="3493A809" w:rsidR="00AF0F55" w:rsidRDefault="00AF0F55" w:rsidP="001141C0">
      <w:pPr>
        <w:pStyle w:val="aff8"/>
      </w:pPr>
      <w:r>
        <w:t xml:space="preserve">Таблица </w:t>
      </w:r>
      <w:fldSimple w:instr=" STYLEREF 1 \s ">
        <w:r>
          <w:rPr>
            <w:noProof/>
          </w:rPr>
          <w:t>1</w:t>
        </w:r>
      </w:fldSimple>
      <w:r>
        <w:t>.</w:t>
      </w:r>
      <w:fldSimple w:instr=" SEQ Таблица \* ARABIC \s 1 ">
        <w:r>
          <w:rPr>
            <w:noProof/>
          </w:rPr>
          <w:t>1</w:t>
        </w:r>
      </w:fldSimple>
      <w:r>
        <w:t>.</w:t>
      </w:r>
    </w:p>
    <w:p w14:paraId="519E5D18" w14:textId="77777777" w:rsidR="00AF0F55" w:rsidRPr="001141C0" w:rsidRDefault="00AF0F55" w:rsidP="001141C0">
      <w:pPr>
        <w:pStyle w:val="aff8"/>
      </w:pPr>
      <w:r>
        <w:t>Название</w:t>
      </w:r>
    </w:p>
    <w:tbl>
      <w:tblPr>
        <w:tblStyle w:val="ac"/>
        <w:tblW w:w="864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1495"/>
        <w:gridCol w:w="1363"/>
        <w:gridCol w:w="1363"/>
        <w:gridCol w:w="1363"/>
        <w:gridCol w:w="1500"/>
        <w:gridCol w:w="1558"/>
      </w:tblGrid>
      <w:tr w:rsidR="00F85E3A" w:rsidRPr="00F85E3A" w14:paraId="3E01ECDC" w14:textId="77777777" w:rsidTr="00250F33">
        <w:trPr>
          <w:trHeight w:val="382"/>
          <w:jc w:val="center"/>
        </w:trPr>
        <w:tc>
          <w:tcPr>
            <w:tcW w:w="1495" w:type="dxa"/>
          </w:tcPr>
          <w:p w14:paraId="41C1E2A2" w14:textId="77777777" w:rsidR="00F85E3A" w:rsidRPr="00F85E3A" w:rsidRDefault="00F85E3A" w:rsidP="00F85E3A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85E3A">
              <w:rPr>
                <w:b/>
                <w:bCs/>
                <w:sz w:val="24"/>
                <w:szCs w:val="24"/>
              </w:rPr>
              <w:t>Заголовок</w:t>
            </w:r>
          </w:p>
        </w:tc>
        <w:tc>
          <w:tcPr>
            <w:tcW w:w="1363" w:type="dxa"/>
          </w:tcPr>
          <w:p w14:paraId="46203A04" w14:textId="77777777" w:rsidR="00F85E3A" w:rsidRPr="00F85E3A" w:rsidRDefault="00F85E3A" w:rsidP="00F85E3A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85E3A">
              <w:rPr>
                <w:b/>
                <w:bCs/>
                <w:sz w:val="24"/>
                <w:szCs w:val="24"/>
              </w:rPr>
              <w:t>Заголовок</w:t>
            </w:r>
          </w:p>
        </w:tc>
        <w:tc>
          <w:tcPr>
            <w:tcW w:w="1363" w:type="dxa"/>
          </w:tcPr>
          <w:p w14:paraId="5D5E8B23" w14:textId="77777777" w:rsidR="00F85E3A" w:rsidRPr="00F85E3A" w:rsidRDefault="00F85E3A" w:rsidP="00F85E3A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85E3A">
              <w:rPr>
                <w:b/>
                <w:bCs/>
                <w:sz w:val="24"/>
                <w:szCs w:val="24"/>
              </w:rPr>
              <w:t>Заголовок</w:t>
            </w:r>
          </w:p>
        </w:tc>
        <w:tc>
          <w:tcPr>
            <w:tcW w:w="1363" w:type="dxa"/>
          </w:tcPr>
          <w:p w14:paraId="0F0C95D5" w14:textId="77777777" w:rsidR="00F85E3A" w:rsidRPr="00F85E3A" w:rsidRDefault="00F85E3A" w:rsidP="00F85E3A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85E3A">
              <w:rPr>
                <w:b/>
                <w:bCs/>
                <w:sz w:val="24"/>
                <w:szCs w:val="24"/>
              </w:rPr>
              <w:t>Заголовок</w:t>
            </w:r>
          </w:p>
        </w:tc>
        <w:tc>
          <w:tcPr>
            <w:tcW w:w="1500" w:type="dxa"/>
          </w:tcPr>
          <w:p w14:paraId="70DCD73B" w14:textId="77777777" w:rsidR="00F85E3A" w:rsidRPr="00F85E3A" w:rsidRDefault="00F85E3A" w:rsidP="00F85E3A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85E3A">
              <w:rPr>
                <w:b/>
                <w:bCs/>
                <w:sz w:val="24"/>
                <w:szCs w:val="24"/>
              </w:rPr>
              <w:t>Заголовок</w:t>
            </w:r>
          </w:p>
        </w:tc>
        <w:tc>
          <w:tcPr>
            <w:tcW w:w="1558" w:type="dxa"/>
          </w:tcPr>
          <w:p w14:paraId="6339DDE1" w14:textId="77777777" w:rsidR="00F85E3A" w:rsidRPr="00F85E3A" w:rsidRDefault="00F85E3A" w:rsidP="00F85E3A">
            <w:pPr>
              <w:spacing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F85E3A">
              <w:rPr>
                <w:b/>
                <w:bCs/>
                <w:sz w:val="24"/>
                <w:szCs w:val="24"/>
              </w:rPr>
              <w:t>Заголовок</w:t>
            </w:r>
          </w:p>
        </w:tc>
      </w:tr>
      <w:tr w:rsidR="00F85E3A" w:rsidRPr="00F85E3A" w14:paraId="6EA83C98" w14:textId="77777777" w:rsidTr="00250F33">
        <w:trPr>
          <w:trHeight w:val="382"/>
          <w:jc w:val="center"/>
        </w:trPr>
        <w:tc>
          <w:tcPr>
            <w:tcW w:w="1495" w:type="dxa"/>
          </w:tcPr>
          <w:p w14:paraId="6AE891E1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</w:t>
            </w:r>
          </w:p>
          <w:p w14:paraId="77315C65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</w:t>
            </w:r>
          </w:p>
        </w:tc>
        <w:tc>
          <w:tcPr>
            <w:tcW w:w="1363" w:type="dxa"/>
          </w:tcPr>
          <w:p w14:paraId="3BB2920B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363" w:type="dxa"/>
          </w:tcPr>
          <w:p w14:paraId="4C997382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363" w:type="dxa"/>
          </w:tcPr>
          <w:p w14:paraId="35F10EF4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500" w:type="dxa"/>
          </w:tcPr>
          <w:p w14:paraId="7BD7807A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558" w:type="dxa"/>
          </w:tcPr>
          <w:p w14:paraId="1568C05C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</w:tr>
      <w:tr w:rsidR="00F85E3A" w:rsidRPr="00F85E3A" w14:paraId="13E70A31" w14:textId="77777777" w:rsidTr="00250F33">
        <w:trPr>
          <w:trHeight w:val="382"/>
          <w:jc w:val="center"/>
        </w:trPr>
        <w:tc>
          <w:tcPr>
            <w:tcW w:w="1495" w:type="dxa"/>
          </w:tcPr>
          <w:p w14:paraId="472995BE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</w:t>
            </w:r>
          </w:p>
          <w:p w14:paraId="2162840D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</w:t>
            </w:r>
          </w:p>
        </w:tc>
        <w:tc>
          <w:tcPr>
            <w:tcW w:w="1363" w:type="dxa"/>
          </w:tcPr>
          <w:p w14:paraId="5B709B05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363" w:type="dxa"/>
          </w:tcPr>
          <w:p w14:paraId="09F806C8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363" w:type="dxa"/>
          </w:tcPr>
          <w:p w14:paraId="0B28D2B8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500" w:type="dxa"/>
          </w:tcPr>
          <w:p w14:paraId="382888D4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  <w:tc>
          <w:tcPr>
            <w:tcW w:w="1558" w:type="dxa"/>
          </w:tcPr>
          <w:p w14:paraId="0615F866" w14:textId="77777777" w:rsidR="00F85E3A" w:rsidRPr="006D3EC2" w:rsidRDefault="00F85E3A" w:rsidP="001A5354">
            <w:pPr>
              <w:pStyle w:val="-"/>
              <w:jc w:val="both"/>
            </w:pPr>
            <w:r w:rsidRPr="006D3EC2">
              <w:t>Текст Текст</w:t>
            </w:r>
          </w:p>
        </w:tc>
      </w:tr>
    </w:tbl>
    <w:p w14:paraId="4F0217AD" w14:textId="4255595D" w:rsidR="00893699" w:rsidRPr="00E16C29" w:rsidRDefault="00E16C29" w:rsidP="00E16C29">
      <w:pPr>
        <w:rPr>
          <w:lang w:val="en-US"/>
        </w:rPr>
      </w:pPr>
      <w:r w:rsidRPr="00E16C29">
        <w:rPr>
          <w:highlight w:val="red"/>
          <w:lang w:val="en-US"/>
        </w:rPr>
        <w:t>enter</w:t>
      </w:r>
    </w:p>
    <w:p w14:paraId="78596C33" w14:textId="1BF453AF" w:rsidR="00893699" w:rsidRDefault="00893699" w:rsidP="00893699">
      <w:pPr>
        <w:pStyle w:val="af"/>
      </w:pPr>
      <w:r>
        <w:t>Текст в таблице оформляется шрифтом Times New Roman, кегль 12 пт, межстрочный интервал — одинарный. Заголовки граф и строк таблицы выравниваются по центру и оформляются полужирным шрифтом.</w:t>
      </w:r>
    </w:p>
    <w:p w14:paraId="073B2151" w14:textId="0358AE41" w:rsidR="00514587" w:rsidRPr="00514587" w:rsidRDefault="00514587" w:rsidP="00514587">
      <w:pPr>
        <w:rPr>
          <w:b/>
          <w:bCs/>
        </w:rPr>
      </w:pPr>
      <w:r w:rsidRPr="006D3EC2">
        <w:rPr>
          <w:b/>
          <w:bCs/>
        </w:rPr>
        <w:t xml:space="preserve">В окне «Стили» можно найти стили для </w:t>
      </w:r>
      <w:r>
        <w:rPr>
          <w:b/>
          <w:bCs/>
        </w:rPr>
        <w:t>заполнения таблиц</w:t>
      </w:r>
      <w:r w:rsidRPr="006D3EC2">
        <w:rPr>
          <w:b/>
          <w:bCs/>
        </w:rPr>
        <w:t xml:space="preserve"> «</w:t>
      </w:r>
      <w:r>
        <w:rPr>
          <w:b/>
          <w:bCs/>
        </w:rPr>
        <w:t>Текст в таблице», для шапки таблиц «Заголовок таблицы».</w:t>
      </w:r>
    </w:p>
    <w:p w14:paraId="1998E6CD" w14:textId="77777777" w:rsidR="00893699" w:rsidRDefault="00893699" w:rsidP="00893699">
      <w:pPr>
        <w:pStyle w:val="af"/>
      </w:pPr>
      <w:r>
        <w:t>Горизонтальные и вертикальные линии внутри таблицы допускаются только в случае необходимости разграничения структурных элементов.</w:t>
      </w:r>
    </w:p>
    <w:p w14:paraId="549A5001" w14:textId="1E532942" w:rsidR="00893699" w:rsidRDefault="00893699" w:rsidP="00893699">
      <w:pPr>
        <w:pStyle w:val="af"/>
      </w:pPr>
      <w:r>
        <w:t>Перед подписью к таблице и после таблицы ставится enter.</w:t>
      </w:r>
    </w:p>
    <w:p w14:paraId="7762818B" w14:textId="325C0FF5" w:rsidR="00893699" w:rsidRDefault="00195CA1" w:rsidP="00C56429">
      <w:pPr>
        <w:pStyle w:val="30"/>
      </w:pPr>
      <w:bookmarkStart w:id="39" w:name="_Toc223351297"/>
      <w:r w:rsidRPr="00893699">
        <w:t>Требования к формулам</w:t>
      </w:r>
      <w:bookmarkEnd w:id="39"/>
    </w:p>
    <w:p w14:paraId="615EA349" w14:textId="77777777" w:rsidR="00893699" w:rsidRDefault="00893699" w:rsidP="00893699">
      <w:r>
        <w:t>Математические, химические и физические формулы и уравнения должны выполняться с помощью редактора формул Microsoft Equation или аналогичного средства.</w:t>
      </w:r>
    </w:p>
    <w:p w14:paraId="06AB24BB" w14:textId="653F6B51" w:rsidR="00893699" w:rsidRDefault="00893699" w:rsidP="00893699">
      <w:r>
        <w:t>Нумерация формул производится арабскими цифрами в пределах раздела в круглых скобках, размещаемых у правого края страницы. Пример: (2.1), где 2 — номер раздела, 1 — порядковый номер формулы.</w:t>
      </w:r>
    </w:p>
    <w:p w14:paraId="4D04F909" w14:textId="4AF0F099" w:rsidR="00AF4828" w:rsidRDefault="00AF4828" w:rsidP="00893699">
      <w:r>
        <w:t xml:space="preserve">Формула должна располагаться по центру, номер справа. Для того чтобы это сделать необходимо: </w:t>
      </w:r>
    </w:p>
    <w:p w14:paraId="184B0B34" w14:textId="7F1DB89C" w:rsidR="00AF4828" w:rsidRDefault="00AF4828" w:rsidP="00AF4828">
      <w:r w:rsidRPr="00AF4828">
        <w:t>Выз</w:t>
      </w:r>
      <w:r>
        <w:t>вать</w:t>
      </w:r>
      <w:r w:rsidRPr="00AF4828">
        <w:t xml:space="preserve"> стандартный редактор формул, нажатием кнопки "Уравнение" на ленте "Вставить". Созд</w:t>
      </w:r>
      <w:r>
        <w:t>ать</w:t>
      </w:r>
      <w:r w:rsidRPr="00AF4828">
        <w:t xml:space="preserve"> формулу</w:t>
      </w:r>
      <w:r>
        <w:t>.</w:t>
      </w:r>
    </w:p>
    <w:p w14:paraId="32402C5D" w14:textId="28AAF252" w:rsidR="00AF4828" w:rsidRDefault="00AF4828" w:rsidP="00AF4828">
      <w:r w:rsidRPr="00AF4828">
        <w:t>Не выходя из поля редактирования формулы, вписываем после пробела 4 символа: #(</w:t>
      </w:r>
      <w:r>
        <w:t>номер рисунка</w:t>
      </w:r>
      <w:r w:rsidRPr="00AF4828">
        <w:t>)</w:t>
      </w:r>
      <w:r>
        <w:t xml:space="preserve">, например </w:t>
      </w:r>
      <w:r w:rsidRPr="00AF4828">
        <w:t>#(</w:t>
      </w:r>
      <w:r>
        <w:t>1.1</w:t>
      </w:r>
      <w:r w:rsidRPr="00AF4828">
        <w:t>)</w:t>
      </w:r>
      <w:r>
        <w:t>.</w:t>
      </w:r>
    </w:p>
    <w:p w14:paraId="6EACBB0D" w14:textId="77777777" w:rsidR="00893699" w:rsidRDefault="00893699" w:rsidP="00893699">
      <w:r>
        <w:t>Пояснение символов и числовых коэффициентов, входящих в формулу, приводится непосредственно под формулой в той же последовательности, в какой они представлены в формуле. Пояснение каждого символа начинается с новой строки с абзацного отступа. Первое пояснение начинается со слова «где» без двоеточия после формулы.</w:t>
      </w:r>
    </w:p>
    <w:p w14:paraId="1461532D" w14:textId="118C64EC" w:rsidR="00893699" w:rsidRDefault="00893699" w:rsidP="00893699">
      <w:r>
        <w:t>Формулы следует располагать непосредственно после текста, где они упоминаются впервые.</w:t>
      </w:r>
    </w:p>
    <w:p w14:paraId="52086CC7" w14:textId="4BFA87FA" w:rsidR="00893699" w:rsidRDefault="00893699" w:rsidP="00893699">
      <w:r>
        <w:t>Пример представлен ниже</w:t>
      </w:r>
      <w:r w:rsidR="00AF4828">
        <w:t xml:space="preserve"> в формуле 1.1:</w:t>
      </w:r>
    </w:p>
    <w:p w14:paraId="746F4ACA" w14:textId="77777777" w:rsidR="00AF4828" w:rsidRPr="00AF4828" w:rsidRDefault="00000000" w:rsidP="00852A7F">
      <w:pPr>
        <w:jc w:val="center"/>
        <w:rPr>
          <w:szCs w:val="28"/>
        </w:rPr>
      </w:pPr>
      <m:oMathPara>
        <m:oMath>
          <m:eqArr>
            <m:eqArrPr>
              <m:maxDist m:val="1"/>
              <m:ctrlPr>
                <w:rPr>
                  <w:rFonts w:ascii="Cambria Math" w:hAnsi="Cambria Math"/>
                  <w:color w:val="000000"/>
                  <w:szCs w:val="28"/>
                  <w:shd w:val="clear" w:color="auto" w:fill="FFFFFF"/>
                </w:rPr>
              </m:ctrlPr>
            </m:eqArrPr>
            <m:e>
              <m:sSup>
                <m:sSupPr>
                  <m:ctrlPr>
                    <w:rPr>
                      <w:rFonts w:ascii="Cambria Math" w:hAnsi="Cambria Math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8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8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Cs w:val="28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Cs w:val="28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  <w:color w:val="000000"/>
                      <w:szCs w:val="28"/>
                      <w:shd w:val="clear" w:color="auto" w:fill="FFFFFF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color w:val="000000"/>
                      <w:szCs w:val="28"/>
                      <w:shd w:val="clear" w:color="auto" w:fill="FFFFFF"/>
                    </w:rPr>
                    <m:t>1.1</m:t>
                  </m:r>
                </m:e>
              </m:d>
              <m:ctrlPr>
                <w:rPr>
                  <w:rFonts w:ascii="Cambria Math" w:hAnsi="Cambria Math"/>
                  <w:i/>
                  <w:szCs w:val="28"/>
                </w:rPr>
              </m:ctrlPr>
            </m:e>
          </m:eqArr>
        </m:oMath>
      </m:oMathPara>
    </w:p>
    <w:p w14:paraId="1201ADFB" w14:textId="18E71723" w:rsidR="00D749C9" w:rsidRPr="00AF4828" w:rsidRDefault="00852A7F" w:rsidP="00852A7F">
      <w:pPr>
        <w:jc w:val="center"/>
      </w:pPr>
      <w:r>
        <w:t xml:space="preserve"> </w:t>
      </w:r>
    </w:p>
    <w:p w14:paraId="6F8EB718" w14:textId="5B4FA83E" w:rsidR="00D749C9" w:rsidRDefault="00D749C9" w:rsidP="00893699">
      <w:r>
        <w:t>где</w:t>
      </w:r>
      <w:r w:rsidRPr="00D749C9">
        <w:t xml:space="preserve"> </w:t>
      </w:r>
      <m:oMath>
        <m:r>
          <w:rPr>
            <w:rFonts w:ascii="Cambria Math" w:hAnsi="Cambria Math"/>
          </w:rPr>
          <m:t>a</m:t>
        </m:r>
      </m:oMath>
      <w:r>
        <w:t xml:space="preserve"> – первый катет</w:t>
      </w:r>
      <w:r w:rsidR="00852A7F">
        <w:t>;</w:t>
      </w:r>
    </w:p>
    <w:p w14:paraId="4AD4F56F" w14:textId="159D6B9D" w:rsidR="00D749C9" w:rsidRDefault="00D749C9" w:rsidP="00893699">
      <m:oMath>
        <m:r>
          <w:rPr>
            <w:rFonts w:ascii="Cambria Math" w:hAnsi="Cambria Math"/>
          </w:rPr>
          <m:t>b</m:t>
        </m:r>
      </m:oMath>
      <w:r>
        <w:t xml:space="preserve"> – второй катет</w:t>
      </w:r>
      <w:r w:rsidR="00852A7F">
        <w:t>;</w:t>
      </w:r>
    </w:p>
    <w:p w14:paraId="5FDC2057" w14:textId="01E3EBA6" w:rsidR="00D749C9" w:rsidRPr="00D749C9" w:rsidRDefault="00D749C9" w:rsidP="00D749C9">
      <m:oMath>
        <m:r>
          <w:rPr>
            <w:rFonts w:ascii="Cambria Math" w:hAnsi="Cambria Math"/>
          </w:rPr>
          <m:t>c</m:t>
        </m:r>
      </m:oMath>
      <w:r>
        <w:t xml:space="preserve"> – гипотенуза.</w:t>
      </w:r>
    </w:p>
    <w:p w14:paraId="4378B32C" w14:textId="2D15E855" w:rsidR="00893699" w:rsidRDefault="00195CA1" w:rsidP="00C56429">
      <w:pPr>
        <w:pStyle w:val="30"/>
      </w:pPr>
      <w:bookmarkStart w:id="40" w:name="_Toc223351298"/>
      <w:r w:rsidRPr="00893699">
        <w:t>Требования к спискам</w:t>
      </w:r>
      <w:bookmarkEnd w:id="40"/>
    </w:p>
    <w:p w14:paraId="4EEB7310" w14:textId="77777777" w:rsidR="00893699" w:rsidRDefault="00893699" w:rsidP="00893699">
      <w:r>
        <w:t>В ВКР используются нумерованные и маркированные списки.</w:t>
      </w:r>
    </w:p>
    <w:p w14:paraId="7692F6C5" w14:textId="654A16C5" w:rsidR="00893699" w:rsidRDefault="00893699" w:rsidP="00893699">
      <w:r>
        <w:t xml:space="preserve">Нумерованные списки применяются для перечисления однородных элементов, имеющих определенную последовательность. Нумерация производится арабскими цифрами с точкой. Абзацный отступ первого уровня — 1,25 см, второго уровня — 2,25 см. </w:t>
      </w:r>
    </w:p>
    <w:p w14:paraId="6658614D" w14:textId="47EEB98A" w:rsidR="006D3EC2" w:rsidRPr="006D3EC2" w:rsidRDefault="006D3EC2" w:rsidP="006D3EC2">
      <w:pPr>
        <w:rPr>
          <w:b/>
          <w:bCs/>
        </w:rPr>
      </w:pPr>
      <w:r w:rsidRPr="006D3EC2">
        <w:rPr>
          <w:b/>
          <w:bCs/>
        </w:rPr>
        <w:t>В окне «Стили» можно найти стили для 1, 2, 3 уровней нумерованного списка «Список 1 уровень</w:t>
      </w:r>
      <w:r>
        <w:rPr>
          <w:b/>
          <w:bCs/>
        </w:rPr>
        <w:t xml:space="preserve"> </w:t>
      </w:r>
      <w:r w:rsidRPr="006D3EC2">
        <w:rPr>
          <w:b/>
          <w:bCs/>
        </w:rPr>
        <w:t>Нумерованный», «Список 2 уровень</w:t>
      </w:r>
      <w:r>
        <w:rPr>
          <w:b/>
          <w:bCs/>
        </w:rPr>
        <w:t xml:space="preserve"> </w:t>
      </w:r>
      <w:r w:rsidRPr="006D3EC2">
        <w:rPr>
          <w:b/>
          <w:bCs/>
        </w:rPr>
        <w:t>Нумерованный» и т.д.</w:t>
      </w:r>
    </w:p>
    <w:p w14:paraId="5D5F3773" w14:textId="393118D1" w:rsidR="00893699" w:rsidRDefault="00893699" w:rsidP="00AF4828">
      <w:r>
        <w:t>После номера идет знак пробела. Чтобы изменить символ на пробел, нажмите правой кнопкой и список в тексте, выберете «Изменить отступы в списке» и выберете в выпадающем списке Символ после номера «пробел».</w:t>
      </w:r>
    </w:p>
    <w:p w14:paraId="33C39FC3" w14:textId="6C5EF30C" w:rsidR="00EF2F56" w:rsidRDefault="00893699" w:rsidP="00EF2F56">
      <w:r>
        <w:t>Маркированные списки применяются для перечисления однородных элементов без определенной последовательности. В качестве маркера используется символ • (точка) или дефис.</w:t>
      </w:r>
    </w:p>
    <w:p w14:paraId="59348F70" w14:textId="3BBE273B" w:rsidR="00893699" w:rsidRPr="00C51108" w:rsidRDefault="00893699" w:rsidP="005465EC">
      <w:pPr>
        <w:pStyle w:val="10"/>
        <w:numPr>
          <w:ilvl w:val="0"/>
          <w:numId w:val="31"/>
        </w:numPr>
      </w:pPr>
      <w:r w:rsidRPr="00C51108">
        <w:t>Текст.</w:t>
      </w:r>
    </w:p>
    <w:p w14:paraId="4187D74F" w14:textId="77777777" w:rsidR="00AC2A0C" w:rsidRPr="00C51108" w:rsidRDefault="00AC2A0C" w:rsidP="00594619">
      <w:pPr>
        <w:pStyle w:val="10"/>
      </w:pPr>
      <w:r w:rsidRPr="00C51108">
        <w:t>Текст:</w:t>
      </w:r>
    </w:p>
    <w:p w14:paraId="56CB06AC" w14:textId="77777777" w:rsidR="00AC2A0C" w:rsidRPr="00C51108" w:rsidRDefault="00AC2A0C" w:rsidP="00594619">
      <w:pPr>
        <w:pStyle w:val="22"/>
      </w:pPr>
      <w:r w:rsidRPr="00C51108">
        <w:t>Текст.</w:t>
      </w:r>
    </w:p>
    <w:p w14:paraId="392C9B81" w14:textId="5CF38847" w:rsidR="00AC2A0C" w:rsidRPr="00C51108" w:rsidRDefault="00AC2A0C" w:rsidP="00594619">
      <w:pPr>
        <w:pStyle w:val="22"/>
      </w:pPr>
      <w:r w:rsidRPr="00C51108">
        <w:t>Текст</w:t>
      </w:r>
      <w:r w:rsidR="006D3EC2" w:rsidRPr="00C51108">
        <w:t>:</w:t>
      </w:r>
    </w:p>
    <w:p w14:paraId="6813D529" w14:textId="05BFE809" w:rsidR="00AC2A0C" w:rsidRPr="00C51108" w:rsidRDefault="006D3EC2" w:rsidP="00594619">
      <w:pPr>
        <w:pStyle w:val="31"/>
      </w:pPr>
      <w:r w:rsidRPr="00C51108">
        <w:t>Текст.</w:t>
      </w:r>
    </w:p>
    <w:p w14:paraId="10BDE1C4" w14:textId="77777777" w:rsidR="006D3EC2" w:rsidRPr="00C51108" w:rsidRDefault="006D3EC2" w:rsidP="00594619">
      <w:pPr>
        <w:pStyle w:val="31"/>
      </w:pPr>
      <w:r w:rsidRPr="00C51108">
        <w:t>Текст.</w:t>
      </w:r>
    </w:p>
    <w:p w14:paraId="0237A062" w14:textId="019997F4" w:rsidR="00893699" w:rsidRDefault="00893699" w:rsidP="007410FB">
      <w:pPr>
        <w:pStyle w:val="10"/>
        <w:numPr>
          <w:ilvl w:val="0"/>
          <w:numId w:val="0"/>
        </w:numPr>
        <w:ind w:left="709"/>
      </w:pPr>
      <w:r>
        <w:t>Правила пунктуации в списках:</w:t>
      </w:r>
    </w:p>
    <w:p w14:paraId="2B108A0C" w14:textId="5012282C" w:rsidR="00893699" w:rsidRDefault="00893699" w:rsidP="00BD00BA">
      <w:pPr>
        <w:pStyle w:val="11"/>
      </w:pPr>
      <w:r>
        <w:t>в нумерованном списке в конце каждого пункта ставится точка;</w:t>
      </w:r>
    </w:p>
    <w:p w14:paraId="348CBBEA" w14:textId="7108FE38" w:rsidR="00893699" w:rsidRDefault="00893699" w:rsidP="00BD00BA">
      <w:pPr>
        <w:pStyle w:val="11"/>
      </w:pPr>
      <w:r>
        <w:t>в маркированном списке после каждого пункта, кроме последнего, ставится точка с запятой, после последнего — точка;</w:t>
      </w:r>
    </w:p>
    <w:p w14:paraId="6DE61A02" w14:textId="282BDA6D" w:rsidR="006D3EC2" w:rsidRDefault="00893699" w:rsidP="00BD00BA">
      <w:pPr>
        <w:pStyle w:val="11"/>
      </w:pPr>
      <w:r>
        <w:t>если пункт списка состоит из одного предложения, оно начинается со строчной буквы (в маркированном списке) или с прописной (в нумерованном).</w:t>
      </w:r>
    </w:p>
    <w:p w14:paraId="07CC79D5" w14:textId="3A547AEB" w:rsidR="00EB11B8" w:rsidRPr="001A5354" w:rsidRDefault="00EB11B8" w:rsidP="001A5354">
      <w:pPr>
        <w:pStyle w:val="21"/>
      </w:pPr>
      <w:bookmarkStart w:id="41" w:name="_Hlk225513645"/>
      <w:r w:rsidRPr="001A5354">
        <w:t>текст;</w:t>
      </w:r>
      <w:r w:rsidR="00FA3BDC" w:rsidRPr="001A5354">
        <w:t xml:space="preserve"> </w:t>
      </w:r>
      <w:r w:rsidR="00FA3BDC" w:rsidRPr="001A5354">
        <w:tab/>
      </w:r>
    </w:p>
    <w:bookmarkEnd w:id="41"/>
    <w:p w14:paraId="06C45925" w14:textId="647D3795" w:rsidR="00EB11B8" w:rsidRPr="001A5354" w:rsidRDefault="00EB11B8" w:rsidP="001A5354">
      <w:pPr>
        <w:pStyle w:val="21"/>
      </w:pPr>
      <w:r w:rsidRPr="001A5354">
        <w:t>текст:</w:t>
      </w:r>
    </w:p>
    <w:p w14:paraId="499764DF" w14:textId="27B1D6D1" w:rsidR="00EB11B8" w:rsidRDefault="00EB11B8" w:rsidP="001A5354">
      <w:pPr>
        <w:pStyle w:val="3"/>
      </w:pPr>
      <w:r>
        <w:t>текст;</w:t>
      </w:r>
    </w:p>
    <w:p w14:paraId="2D5B0A94" w14:textId="43D1F272" w:rsidR="00EB11B8" w:rsidRPr="00893699" w:rsidRDefault="00EB11B8" w:rsidP="001A5354">
      <w:pPr>
        <w:pStyle w:val="3"/>
      </w:pPr>
      <w:r>
        <w:t>текст.</w:t>
      </w:r>
    </w:p>
    <w:p w14:paraId="7577C3E4" w14:textId="5224B9E8" w:rsidR="00EB7735" w:rsidRPr="00ED2BD4" w:rsidRDefault="001536AD" w:rsidP="00ED2BD4">
      <w:pPr>
        <w:pStyle w:val="4"/>
      </w:pPr>
      <w:r w:rsidRPr="00ED2BD4">
        <w:t>Заголовок 4 уровня</w:t>
      </w:r>
    </w:p>
    <w:p w14:paraId="78F147F2" w14:textId="19A79199" w:rsidR="001536AD" w:rsidRDefault="00893699" w:rsidP="00533207">
      <w:pPr>
        <w:rPr>
          <w:rStyle w:val="afb"/>
        </w:rPr>
      </w:pPr>
      <w:r>
        <w:t>По необходимости в тексте могут быть разделы четвертого уровня.</w:t>
      </w:r>
    </w:p>
    <w:p w14:paraId="1B7753B1" w14:textId="4D0CA490" w:rsidR="008D263F" w:rsidRDefault="00195CA1" w:rsidP="00C56429">
      <w:pPr>
        <w:pStyle w:val="30"/>
      </w:pPr>
      <w:bookmarkStart w:id="42" w:name="_Toc223351299"/>
      <w:r>
        <w:t>Требования к списку литературы</w:t>
      </w:r>
      <w:bookmarkEnd w:id="42"/>
    </w:p>
    <w:p w14:paraId="38AE1C10" w14:textId="77777777" w:rsidR="00893699" w:rsidRDefault="00893699" w:rsidP="001A5354">
      <w:pPr>
        <w:pStyle w:val="af"/>
      </w:pPr>
      <w:r>
        <w:t>Список литературы включает сведения об источниках, использованных при написании ВКР. Все источники, приведенные в списке литературы, должны иметь ссылки в тексте работы.</w:t>
      </w:r>
    </w:p>
    <w:p w14:paraId="0A775BD8" w14:textId="77777777" w:rsidR="00893699" w:rsidRDefault="00893699" w:rsidP="001A5354">
      <w:pPr>
        <w:pStyle w:val="af"/>
      </w:pPr>
      <w:r>
        <w:t>Список литературы оформляется в соответствии с ГОСТ Р 7.0.100-2018 и размещается в порядке появления ссылок в тексте работы или по алфавиту.</w:t>
      </w:r>
    </w:p>
    <w:p w14:paraId="4A2D9E2A" w14:textId="5C1D9D68" w:rsidR="00893699" w:rsidRDefault="00893699" w:rsidP="001A5354">
      <w:pPr>
        <w:pStyle w:val="af"/>
      </w:pPr>
      <w:r>
        <w:t>Ссылки в тексте оформляются порядковыми номерами в квадратных скобках (например, [1], [2, 3], [4-6]).</w:t>
      </w:r>
    </w:p>
    <w:p w14:paraId="772C8548" w14:textId="682C7482" w:rsidR="00E16C29" w:rsidRDefault="00195CA1" w:rsidP="00C56429">
      <w:pPr>
        <w:pStyle w:val="30"/>
      </w:pPr>
      <w:bookmarkStart w:id="43" w:name="_Toc223351300"/>
      <w:r w:rsidRPr="00E16C29">
        <w:t>Требования к нумерации страниц</w:t>
      </w:r>
      <w:bookmarkEnd w:id="43"/>
    </w:p>
    <w:p w14:paraId="212299A7" w14:textId="77777777" w:rsidR="00E16C29" w:rsidRDefault="00E16C29" w:rsidP="00E16C29">
      <w:r>
        <w:t>Нумерация страниц ВКР производится арабскими цифрами.</w:t>
      </w:r>
    </w:p>
    <w:p w14:paraId="476D72CF" w14:textId="77777777" w:rsidR="00E16C29" w:rsidRDefault="00E16C29" w:rsidP="00E16C29">
      <w:r>
        <w:t>Номер страницы проставляется в центре верхней части страницы (верхний колонтитул) без точки в конце. Шрифт номера страницы — Times New Roman, кегль 14 пт, без отступа справа.</w:t>
      </w:r>
    </w:p>
    <w:p w14:paraId="742AE01F" w14:textId="2B31EBB6" w:rsidR="00E16C29" w:rsidRDefault="00E16C29" w:rsidP="00E16C29">
      <w:r>
        <w:t>Титульный лист, задание на ВКР включается в общую нумерацию страниц, но номер страницы на них не проставляется. Нумерация страниц в ВКР начинается с Оглавления. Как правило, это 6-7 страница, в зависимости от объема аннотации.</w:t>
      </w:r>
    </w:p>
    <w:p w14:paraId="352C5CA4" w14:textId="769048F3" w:rsidR="00C56429" w:rsidRPr="00123C23" w:rsidRDefault="00C56429" w:rsidP="00ED2BD4">
      <w:pPr>
        <w:pStyle w:val="1"/>
      </w:pPr>
      <w:bookmarkStart w:id="44" w:name="_Toc223351301"/>
      <w:r w:rsidRPr="00123C23">
        <w:t>Наполнение работы</w:t>
      </w:r>
      <w:bookmarkEnd w:id="44"/>
    </w:p>
    <w:p w14:paraId="432C9AD1" w14:textId="75C2BDD3" w:rsidR="006E4ED8" w:rsidRDefault="00891AB5" w:rsidP="00ED2BD4">
      <w:pPr>
        <w:pStyle w:val="affa"/>
      </w:pPr>
      <w:bookmarkStart w:id="45" w:name="_Toc223351302"/>
      <w:r>
        <w:t>ЗАКЛЮЧЕНИЕ</w:t>
      </w:r>
      <w:bookmarkEnd w:id="45"/>
    </w:p>
    <w:p w14:paraId="4DE9D66B" w14:textId="77777777" w:rsidR="00E16C29" w:rsidRDefault="00E16C29" w:rsidP="00E16C29">
      <w:pPr>
        <w:pStyle w:val="af"/>
      </w:pPr>
      <w:r>
        <w:t>Соблюдение настоящих требований является обязательным условием допуска ВКР к защите.</w:t>
      </w:r>
    </w:p>
    <w:p w14:paraId="1ED3AD00" w14:textId="77777777" w:rsidR="00E16C29" w:rsidRDefault="00E16C29" w:rsidP="00E16C29">
      <w:pPr>
        <w:pStyle w:val="af"/>
      </w:pPr>
      <w:r>
        <w:t>Несоблюдение требований к оформлению является основанием для возврата работы на доработку.</w:t>
      </w:r>
    </w:p>
    <w:p w14:paraId="39A0A295" w14:textId="77777777" w:rsidR="00E16C29" w:rsidRDefault="00E16C29" w:rsidP="00E16C29">
      <w:pPr>
        <w:pStyle w:val="af"/>
      </w:pPr>
      <w:r>
        <w:t>За дополнительной информацией и разъяснениями по вопросам оформления ВКР необходимо обращаться к научному руководителю или в методический отдел кафедры.</w:t>
      </w:r>
    </w:p>
    <w:p w14:paraId="7C12D22A" w14:textId="6289EFD7" w:rsidR="00E16C29" w:rsidRPr="00E16C29" w:rsidRDefault="00E16C29" w:rsidP="00E16C29">
      <w:pPr>
        <w:pStyle w:val="af"/>
      </w:pPr>
      <w:r>
        <w:t>Актуальная версия требований размещается на официальном сайте кафедры информационных технологий и вычислительных систем МГТУ «СТАНКИН».</w:t>
      </w:r>
    </w:p>
    <w:p w14:paraId="7AE9225D" w14:textId="582D7615" w:rsidR="002672F1" w:rsidRDefault="00685762" w:rsidP="00ED2BD4">
      <w:pPr>
        <w:pStyle w:val="1"/>
        <w:numPr>
          <w:ilvl w:val="0"/>
          <w:numId w:val="0"/>
        </w:numPr>
      </w:pPr>
      <w:bookmarkStart w:id="46" w:name="_Toc223351303"/>
      <w:r>
        <w:t>СПИСОК ЛИТЕРАТУРЫ</w:t>
      </w:r>
      <w:bookmarkEnd w:id="46"/>
    </w:p>
    <w:p w14:paraId="5DCBF35D" w14:textId="01A03435" w:rsidR="005A2A60" w:rsidRPr="005465EC" w:rsidRDefault="005A2A60" w:rsidP="005465EC">
      <w:pPr>
        <w:pStyle w:val="10"/>
        <w:numPr>
          <w:ilvl w:val="0"/>
          <w:numId w:val="30"/>
        </w:numPr>
        <w:rPr>
          <w:rFonts w:eastAsiaTheme="minorHAnsi"/>
          <w:lang w:eastAsia="en-US"/>
        </w:rPr>
      </w:pPr>
      <w:r w:rsidRPr="005465EC">
        <w:rPr>
          <w:rFonts w:eastAsiaTheme="minorHAnsi"/>
          <w:lang w:eastAsia="en-US"/>
        </w:rPr>
        <w:t>В соответствии с требованием национального стандарта ГОСТ Р 7.0.100-2018 «Библиографическая запись. Библиографическое описание.</w:t>
      </w:r>
      <w:r w:rsidR="00E16C29" w:rsidRPr="005465EC">
        <w:rPr>
          <w:rFonts w:eastAsiaTheme="minorHAnsi"/>
          <w:lang w:eastAsia="en-US"/>
        </w:rPr>
        <w:t xml:space="preserve"> </w:t>
      </w:r>
      <w:r w:rsidRPr="005465EC">
        <w:rPr>
          <w:rFonts w:eastAsiaTheme="minorHAnsi"/>
          <w:lang w:eastAsia="en-US"/>
        </w:rPr>
        <w:t>Общие требования и правила составления».</w:t>
      </w:r>
    </w:p>
    <w:p w14:paraId="0706A1C4" w14:textId="5B0AB140" w:rsidR="005A2A60" w:rsidRPr="000748D4" w:rsidRDefault="005A2A60" w:rsidP="00625D08">
      <w:pPr>
        <w:pStyle w:val="10"/>
        <w:rPr>
          <w:rFonts w:eastAsiaTheme="minorHAnsi"/>
          <w:lang w:eastAsia="en-US"/>
        </w:rPr>
      </w:pPr>
      <w:r w:rsidRPr="000748D4">
        <w:rPr>
          <w:rFonts w:eastAsiaTheme="minorHAnsi"/>
          <w:lang w:eastAsia="en-US"/>
        </w:rPr>
        <w:t>Текст.</w:t>
      </w:r>
    </w:p>
    <w:p w14:paraId="4B7D8AA4" w14:textId="43034470" w:rsidR="006A0AA2" w:rsidRPr="006A0AA2" w:rsidRDefault="006A0AA2" w:rsidP="00ED2BD4">
      <w:pPr>
        <w:pStyle w:val="af8"/>
        <w:numPr>
          <w:ilvl w:val="0"/>
          <w:numId w:val="0"/>
        </w:numPr>
        <w:ind w:left="6662"/>
      </w:pPr>
      <w:bookmarkStart w:id="47" w:name="_Toc223351304"/>
      <w:commentRangeStart w:id="48"/>
      <w:r w:rsidRPr="006A0AA2">
        <w:t xml:space="preserve">Приложение </w:t>
      </w:r>
      <w:r w:rsidR="00E16C29">
        <w:t>А</w:t>
      </w:r>
      <w:r w:rsidRPr="006A0AA2">
        <w:t xml:space="preserve">. </w:t>
      </w:r>
      <w:commentRangeEnd w:id="48"/>
      <w:r w:rsidR="005A2A60">
        <w:rPr>
          <w:rStyle w:val="a5"/>
          <w:sz w:val="28"/>
          <w:szCs w:val="20"/>
        </w:rPr>
        <w:commentReference w:id="48"/>
      </w:r>
      <w:r w:rsidR="005A2A60">
        <w:t>Название</w:t>
      </w:r>
      <w:bookmarkStart w:id="49" w:name="Литература_16"/>
      <w:bookmarkEnd w:id="47"/>
    </w:p>
    <w:bookmarkEnd w:id="49"/>
    <w:p w14:paraId="0C40D057" w14:textId="77777777" w:rsidR="00E16C29" w:rsidRDefault="00E16C29" w:rsidP="00E16C29">
      <w:r>
        <w:t>Приложения оформляются как продолжение ВКР на последующих страницах после списка литературы. Каждое приложение должно начинаться с новой страницы.</w:t>
      </w:r>
    </w:p>
    <w:p w14:paraId="2D854AE9" w14:textId="6FC983E2" w:rsidR="00E16C29" w:rsidRDefault="00E16C29" w:rsidP="00E16C29">
      <w:r>
        <w:t>Приложения обозначаются заглавными буквами русского алфавита (Приложение А, Приложение Б и т.д.).</w:t>
      </w:r>
    </w:p>
    <w:p w14:paraId="6D97AB0B" w14:textId="77777777" w:rsidR="00E16C29" w:rsidRDefault="00E16C29" w:rsidP="00E16C29">
      <w:r>
        <w:t>В тексте приложения допускается использование материалов, которые по каким-либо причинам не могут быть включены в основную часть:</w:t>
      </w:r>
    </w:p>
    <w:p w14:paraId="6E89B0DA" w14:textId="77777777" w:rsidR="00E16C29" w:rsidRDefault="00E16C29" w:rsidP="00E16C29">
      <w:r>
        <w:t>•</w:t>
      </w:r>
      <w:r>
        <w:tab/>
        <w:t>листинги программного кода;</w:t>
      </w:r>
    </w:p>
    <w:p w14:paraId="33529A5A" w14:textId="77777777" w:rsidR="00E16C29" w:rsidRDefault="00E16C29" w:rsidP="00E16C29">
      <w:r>
        <w:t>•</w:t>
      </w:r>
      <w:r>
        <w:tab/>
        <w:t>таблицы вспомогательных данных;</w:t>
      </w:r>
    </w:p>
    <w:p w14:paraId="02F82B9E" w14:textId="77777777" w:rsidR="00E16C29" w:rsidRDefault="00E16C29" w:rsidP="00E16C29">
      <w:r>
        <w:t>•</w:t>
      </w:r>
      <w:r>
        <w:tab/>
        <w:t>графические материалы большого формата;</w:t>
      </w:r>
    </w:p>
    <w:p w14:paraId="05ADF35D" w14:textId="77777777" w:rsidR="00E16C29" w:rsidRDefault="00E16C29" w:rsidP="00E16C29">
      <w:r>
        <w:t>•</w:t>
      </w:r>
      <w:r>
        <w:tab/>
        <w:t>инструкции по эксплуатации;</w:t>
      </w:r>
    </w:p>
    <w:p w14:paraId="7D5DFBA5" w14:textId="77777777" w:rsidR="00E16C29" w:rsidRDefault="00E16C29" w:rsidP="00E16C29">
      <w:r>
        <w:t>•</w:t>
      </w:r>
      <w:r>
        <w:tab/>
        <w:t>техническая документация.</w:t>
      </w:r>
    </w:p>
    <w:p w14:paraId="198BD701" w14:textId="43A29843" w:rsidR="00E16C29" w:rsidRDefault="00E16C29" w:rsidP="00E16C29">
      <w:r>
        <w:t>Текст листингов оформляется моноширинным шрифтом (Courier New, Consolas), кегль 10-12 пт, межстрочный интервал — одинарный.</w:t>
      </w:r>
    </w:p>
    <w:p w14:paraId="4FB80A1F" w14:textId="60FA5C61" w:rsidR="00E16C29" w:rsidRPr="00E16C29" w:rsidRDefault="00E16C29" w:rsidP="00E16C29">
      <w:r>
        <w:t xml:space="preserve">Перед подписью к листингу и пости листинга необходимо ставить </w:t>
      </w:r>
      <w:r>
        <w:rPr>
          <w:lang w:val="en-US"/>
        </w:rPr>
        <w:t>enter</w:t>
      </w:r>
    </w:p>
    <w:p w14:paraId="5BFE3E22" w14:textId="2FD94FBD" w:rsidR="00E16C29" w:rsidRPr="00E16C29" w:rsidRDefault="00E16C29" w:rsidP="00E16C29">
      <w:pPr>
        <w:rPr>
          <w:lang w:val="en-US"/>
        </w:rPr>
      </w:pPr>
      <w:r w:rsidRPr="00E16C29">
        <w:rPr>
          <w:highlight w:val="red"/>
          <w:lang w:val="en-US"/>
        </w:rPr>
        <w:t>enter</w:t>
      </w:r>
    </w:p>
    <w:p w14:paraId="598446BF" w14:textId="13CB33C4" w:rsidR="00E16C29" w:rsidRPr="00ED2BD4" w:rsidRDefault="00E16C29" w:rsidP="00E16C29">
      <w:pPr>
        <w:jc w:val="right"/>
        <w:rPr>
          <w:szCs w:val="28"/>
          <w:lang w:val="en-US"/>
        </w:rPr>
      </w:pPr>
      <w:r w:rsidRPr="00E16C29">
        <w:rPr>
          <w:szCs w:val="28"/>
        </w:rPr>
        <w:t>Листинг</w:t>
      </w:r>
      <w:r w:rsidRPr="00ED2BD4">
        <w:rPr>
          <w:szCs w:val="28"/>
          <w:lang w:val="en-US"/>
        </w:rPr>
        <w:t xml:space="preserve"> </w:t>
      </w:r>
      <w:r w:rsidR="00C56429">
        <w:rPr>
          <w:szCs w:val="28"/>
          <w:highlight w:val="yellow"/>
        </w:rPr>
        <w:t>А</w:t>
      </w:r>
      <w:commentRangeStart w:id="50"/>
      <w:r w:rsidRPr="00ED2BD4">
        <w:rPr>
          <w:szCs w:val="28"/>
          <w:highlight w:val="yellow"/>
          <w:lang w:val="en-US"/>
        </w:rPr>
        <w:t>.1</w:t>
      </w:r>
      <w:commentRangeEnd w:id="50"/>
      <w:r w:rsidRPr="00ED2BD4">
        <w:rPr>
          <w:rStyle w:val="a5"/>
          <w:sz w:val="28"/>
          <w:szCs w:val="28"/>
          <w:lang w:val="en-US"/>
        </w:rPr>
        <w:commentReference w:id="50"/>
      </w:r>
      <w:r w:rsidRPr="00ED2BD4">
        <w:rPr>
          <w:szCs w:val="28"/>
          <w:lang w:val="en-US"/>
        </w:rPr>
        <w:t>.</w:t>
      </w:r>
    </w:p>
    <w:p w14:paraId="429B02A6" w14:textId="77777777" w:rsidR="00E16C29" w:rsidRPr="00ED2BD4" w:rsidRDefault="00E16C29" w:rsidP="00E16C29">
      <w:pPr>
        <w:jc w:val="right"/>
        <w:rPr>
          <w:szCs w:val="28"/>
          <w:lang w:val="en-US"/>
        </w:rPr>
      </w:pPr>
      <w:commentRangeStart w:id="51"/>
      <w:r w:rsidRPr="00E16C29">
        <w:rPr>
          <w:szCs w:val="28"/>
          <w:highlight w:val="yellow"/>
        </w:rPr>
        <w:t>Название</w:t>
      </w:r>
      <w:commentRangeEnd w:id="51"/>
      <w:r w:rsidRPr="00ED2BD4">
        <w:rPr>
          <w:rStyle w:val="a5"/>
          <w:sz w:val="28"/>
          <w:szCs w:val="28"/>
          <w:lang w:val="en-US"/>
        </w:rPr>
        <w:commentReference w:id="51"/>
      </w:r>
    </w:p>
    <w:p w14:paraId="4FC17E69" w14:textId="77777777" w:rsidR="00E16C29" w:rsidRPr="00ED2BD4" w:rsidRDefault="00E16C29" w:rsidP="00E16C29">
      <w:pPr>
        <w:spacing w:line="240" w:lineRule="auto"/>
        <w:ind w:firstLine="0"/>
        <w:rPr>
          <w:rFonts w:ascii="Courier New" w:hAnsi="Courier New"/>
          <w:sz w:val="24"/>
          <w:szCs w:val="18"/>
          <w:lang w:val="en-US"/>
        </w:rPr>
      </w:pPr>
      <w:r w:rsidRPr="00ED2BD4">
        <w:rPr>
          <w:rFonts w:ascii="Courier New" w:hAnsi="Courier New"/>
          <w:sz w:val="24"/>
          <w:szCs w:val="18"/>
          <w:lang w:val="en-US"/>
        </w:rPr>
        <w:t>#</w:t>
      </w:r>
      <w:r w:rsidRPr="00E16C29">
        <w:rPr>
          <w:rFonts w:ascii="Courier New" w:hAnsi="Courier New"/>
          <w:sz w:val="24"/>
          <w:szCs w:val="18"/>
          <w:lang w:val="en-US"/>
        </w:rPr>
        <w:t>include</w:t>
      </w:r>
      <w:r w:rsidRPr="00ED2BD4">
        <w:rPr>
          <w:rFonts w:ascii="Courier New" w:hAnsi="Courier New"/>
          <w:sz w:val="24"/>
          <w:szCs w:val="18"/>
          <w:lang w:val="en-US"/>
        </w:rPr>
        <w:t xml:space="preserve"> &lt;</w:t>
      </w:r>
      <w:r w:rsidRPr="00E16C29">
        <w:rPr>
          <w:rFonts w:ascii="Courier New" w:hAnsi="Courier New"/>
          <w:sz w:val="24"/>
          <w:szCs w:val="18"/>
          <w:lang w:val="en-US"/>
        </w:rPr>
        <w:t>stdio</w:t>
      </w:r>
      <w:r w:rsidRPr="00ED2BD4">
        <w:rPr>
          <w:rFonts w:ascii="Courier New" w:hAnsi="Courier New"/>
          <w:sz w:val="24"/>
          <w:szCs w:val="18"/>
          <w:lang w:val="en-US"/>
        </w:rPr>
        <w:t>.</w:t>
      </w:r>
      <w:r w:rsidRPr="00E16C29">
        <w:rPr>
          <w:rFonts w:ascii="Courier New" w:hAnsi="Courier New"/>
          <w:sz w:val="24"/>
          <w:szCs w:val="18"/>
          <w:lang w:val="en-US"/>
        </w:rPr>
        <w:t>h</w:t>
      </w:r>
      <w:r w:rsidRPr="00ED2BD4">
        <w:rPr>
          <w:rFonts w:ascii="Courier New" w:hAnsi="Courier New"/>
          <w:sz w:val="24"/>
          <w:szCs w:val="18"/>
          <w:lang w:val="en-US"/>
        </w:rPr>
        <w:t>&gt;</w:t>
      </w:r>
    </w:p>
    <w:p w14:paraId="4D1B4F65" w14:textId="77777777" w:rsidR="00E16C29" w:rsidRPr="00E16C29" w:rsidRDefault="00E16C29" w:rsidP="00E16C29">
      <w:pPr>
        <w:spacing w:line="240" w:lineRule="auto"/>
        <w:ind w:firstLine="0"/>
        <w:rPr>
          <w:rFonts w:ascii="Courier New" w:hAnsi="Courier New"/>
          <w:sz w:val="24"/>
          <w:szCs w:val="18"/>
          <w:lang w:val="en-US"/>
        </w:rPr>
      </w:pPr>
      <w:r w:rsidRPr="00E16C29">
        <w:rPr>
          <w:rFonts w:ascii="Courier New" w:hAnsi="Courier New"/>
          <w:sz w:val="24"/>
          <w:szCs w:val="18"/>
          <w:lang w:val="en-US"/>
        </w:rPr>
        <w:t>void main()</w:t>
      </w:r>
    </w:p>
    <w:p w14:paraId="2BC1B9F2" w14:textId="77777777" w:rsidR="00E16C29" w:rsidRPr="00E16C29" w:rsidRDefault="00E16C29" w:rsidP="00E16C29">
      <w:pPr>
        <w:spacing w:line="240" w:lineRule="auto"/>
        <w:ind w:firstLine="0"/>
        <w:rPr>
          <w:rFonts w:ascii="Courier New" w:hAnsi="Courier New"/>
          <w:sz w:val="24"/>
          <w:szCs w:val="18"/>
          <w:lang w:val="en-US"/>
        </w:rPr>
      </w:pPr>
      <w:r w:rsidRPr="00E16C29">
        <w:rPr>
          <w:rFonts w:ascii="Courier New" w:hAnsi="Courier New"/>
          <w:sz w:val="24"/>
          <w:szCs w:val="18"/>
          <w:lang w:val="en-US"/>
        </w:rPr>
        <w:t>{printf (“Hello world”);</w:t>
      </w:r>
    </w:p>
    <w:p w14:paraId="1A2991C9" w14:textId="77777777" w:rsidR="00E16C29" w:rsidRPr="00E16C29" w:rsidRDefault="00E16C29" w:rsidP="00E16C29">
      <w:pPr>
        <w:rPr>
          <w:lang w:val="en-US"/>
        </w:rPr>
      </w:pPr>
      <w:r w:rsidRPr="00E16C29">
        <w:rPr>
          <w:highlight w:val="red"/>
          <w:lang w:val="en-US"/>
        </w:rPr>
        <w:t>enter</w:t>
      </w:r>
    </w:p>
    <w:p w14:paraId="0AD7F6F3" w14:textId="77777777" w:rsidR="00E16C29" w:rsidRPr="00E16C29" w:rsidRDefault="00E16C29" w:rsidP="00E16C29">
      <w:pPr>
        <w:rPr>
          <w:lang w:val="en-US"/>
        </w:rPr>
      </w:pPr>
    </w:p>
    <w:sectPr w:rsidR="00E16C29" w:rsidRPr="00E16C29" w:rsidSect="00EE00BE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vetlana Gerasimenko" w:date="2023-03-20T13:31:00Z" w:initials="SG">
    <w:p w14:paraId="4D83140E" w14:textId="77777777" w:rsidR="00382EFD" w:rsidRDefault="00382EFD" w:rsidP="004666EF">
      <w:pPr>
        <w:pStyle w:val="a6"/>
        <w:ind w:firstLine="0"/>
        <w:jc w:val="left"/>
      </w:pPr>
      <w:r>
        <w:rPr>
          <w:rStyle w:val="a5"/>
        </w:rPr>
        <w:annotationRef/>
      </w:r>
      <w:r>
        <w:t>Кегль 16.</w:t>
      </w:r>
    </w:p>
  </w:comment>
  <w:comment w:id="1" w:author="Svetlana Gerasimenko" w:date="2023-03-20T11:40:00Z" w:initials="SG">
    <w:p w14:paraId="7145C779" w14:textId="75D64996" w:rsidR="00E01C67" w:rsidRDefault="00E01C67" w:rsidP="000D5C0E">
      <w:pPr>
        <w:pStyle w:val="a6"/>
        <w:ind w:firstLine="0"/>
        <w:jc w:val="left"/>
      </w:pPr>
      <w:r>
        <w:rPr>
          <w:rStyle w:val="a5"/>
        </w:rPr>
        <w:annotationRef/>
      </w:r>
      <w:r>
        <w:t>Не трогать!!!</w:t>
      </w:r>
    </w:p>
  </w:comment>
  <w:comment w:id="2" w:author="Svetlana Gerasimenko" w:date="2023-03-20T11:43:00Z" w:initials="SG">
    <w:p w14:paraId="57543AD4" w14:textId="77777777" w:rsidR="00E01C67" w:rsidRDefault="00E01C67" w:rsidP="00965D81">
      <w:pPr>
        <w:pStyle w:val="a6"/>
        <w:ind w:firstLine="0"/>
        <w:jc w:val="left"/>
      </w:pPr>
      <w:r>
        <w:rPr>
          <w:rStyle w:val="a5"/>
        </w:rPr>
        <w:annotationRef/>
      </w:r>
      <w:r>
        <w:t>Если руководитель не имеет степени и звание, то писать должность</w:t>
      </w:r>
    </w:p>
  </w:comment>
  <w:comment w:id="3" w:author="Svetlana Gerasimenko" w:date="2023-03-20T11:42:00Z" w:initials="SG">
    <w:p w14:paraId="4CEF73F4" w14:textId="4D130A82" w:rsidR="00E01C67" w:rsidRDefault="00E01C67" w:rsidP="001B0767">
      <w:pPr>
        <w:pStyle w:val="a6"/>
        <w:ind w:firstLine="0"/>
        <w:jc w:val="left"/>
      </w:pPr>
      <w:r>
        <w:rPr>
          <w:rStyle w:val="a5"/>
        </w:rPr>
        <w:annotationRef/>
      </w:r>
      <w:r>
        <w:t>Если нет - удалить строку из таблицы</w:t>
      </w:r>
    </w:p>
  </w:comment>
  <w:comment w:id="4" w:author="Рожкова Оксана Александровна" w:date="2025-04-08T17:31:00Z" w:initials="РОА">
    <w:p w14:paraId="1DDB70E9" w14:textId="77777777" w:rsidR="00A944F0" w:rsidRDefault="00A944F0">
      <w:pPr>
        <w:pStyle w:val="a6"/>
      </w:pPr>
      <w:r>
        <w:rPr>
          <w:rStyle w:val="a5"/>
        </w:rPr>
        <w:annotationRef/>
      </w:r>
      <w:r>
        <w:t>Если задание делалось в 2024 году, оставляем так</w:t>
      </w:r>
    </w:p>
    <w:p w14:paraId="06E4FC4B" w14:textId="4671E81E" w:rsidR="00A944F0" w:rsidRDefault="00A944F0">
      <w:pPr>
        <w:pStyle w:val="a6"/>
      </w:pPr>
      <w:r>
        <w:t>Если тема менялась в 2025 году, то меняется логотип и бюджетное заменяется на автономное</w:t>
      </w:r>
    </w:p>
  </w:comment>
  <w:comment w:id="5" w:author="Svetlana Gerasimenko" w:date="2023-03-20T11:49:00Z" w:initials="SG">
    <w:p w14:paraId="2F6C54B0" w14:textId="77777777" w:rsidR="00993F90" w:rsidRDefault="00993F90" w:rsidP="00A677F3">
      <w:pPr>
        <w:pStyle w:val="a6"/>
        <w:ind w:firstLine="0"/>
        <w:jc w:val="left"/>
      </w:pPr>
      <w:r>
        <w:rPr>
          <w:rStyle w:val="a5"/>
        </w:rPr>
        <w:annotationRef/>
      </w:r>
      <w:r>
        <w:t>Если руководитель не имеет степени и звание, то писать должность</w:t>
      </w:r>
    </w:p>
  </w:comment>
  <w:comment w:id="6" w:author="Andrey Gavrilov" w:date="2021-05-24T13:24:00Z" w:initials="AG">
    <w:p w14:paraId="5AA9462A" w14:textId="0CB1E130" w:rsidR="00F115D7" w:rsidRDefault="00F115D7" w:rsidP="00F115D7">
      <w:pPr>
        <w:pStyle w:val="a6"/>
      </w:pPr>
      <w:r>
        <w:rPr>
          <w:rStyle w:val="a5"/>
        </w:rPr>
        <w:annotationRef/>
      </w:r>
      <w:r>
        <w:t>Согласовывается с научным руководителем</w:t>
      </w:r>
    </w:p>
  </w:comment>
  <w:comment w:id="7" w:author="Svetlana Gerasimenko" w:date="2023-03-20T13:25:00Z" w:initials="SG">
    <w:p w14:paraId="699DBB48" w14:textId="77777777" w:rsidR="00AE1223" w:rsidRDefault="00AE1223">
      <w:pPr>
        <w:pStyle w:val="a6"/>
        <w:ind w:firstLine="0"/>
        <w:jc w:val="left"/>
      </w:pPr>
      <w:r>
        <w:rPr>
          <w:rStyle w:val="a5"/>
        </w:rPr>
        <w:annotationRef/>
      </w:r>
      <w:r>
        <w:t>09.03.01 "Информатика и вычислительная техника"</w:t>
      </w:r>
      <w:r>
        <w:br/>
        <w:t>09.04.01 "Информатика и вычислительная техника"</w:t>
      </w:r>
    </w:p>
    <w:p w14:paraId="74BC4540" w14:textId="77777777" w:rsidR="00AE1223" w:rsidRDefault="00AE1223" w:rsidP="00C55F55">
      <w:pPr>
        <w:pStyle w:val="a6"/>
        <w:ind w:firstLine="0"/>
        <w:jc w:val="left"/>
      </w:pPr>
      <w:r>
        <w:t>09.04.04 "Программная инженерия"</w:t>
      </w:r>
    </w:p>
  </w:comment>
  <w:comment w:id="8" w:author="Svetlana Gerasimenko" w:date="2023-03-20T13:28:00Z" w:initials="SG">
    <w:p w14:paraId="0A24CF8A" w14:textId="77777777" w:rsidR="00F0765A" w:rsidRDefault="00F0765A">
      <w:pPr>
        <w:pStyle w:val="a6"/>
        <w:ind w:firstLine="0"/>
        <w:jc w:val="left"/>
      </w:pPr>
      <w:r>
        <w:rPr>
          <w:rStyle w:val="a5"/>
        </w:rPr>
        <w:annotationRef/>
      </w:r>
      <w:r>
        <w:t>09.03.01:</w:t>
      </w:r>
    </w:p>
    <w:p w14:paraId="413A9F8C" w14:textId="77777777" w:rsidR="00F0765A" w:rsidRDefault="00F0765A">
      <w:pPr>
        <w:pStyle w:val="a6"/>
        <w:ind w:firstLine="0"/>
        <w:jc w:val="left"/>
      </w:pPr>
      <w:r>
        <w:rPr>
          <w:color w:val="353535"/>
          <w:highlight w:val="white"/>
        </w:rPr>
        <w:t>1. Программное обеспечение средств вычислительной техники и автоматизированных систем.</w:t>
      </w:r>
      <w:r>
        <w:t xml:space="preserve"> </w:t>
      </w:r>
      <w:r>
        <w:br/>
        <w:t xml:space="preserve">2. </w:t>
      </w:r>
      <w:r>
        <w:rPr>
          <w:color w:val="353535"/>
          <w:highlight w:val="white"/>
        </w:rPr>
        <w:t>Модели, методы и программное обеспечение анализа проектных решений.</w:t>
      </w:r>
      <w:r>
        <w:t xml:space="preserve"> </w:t>
      </w:r>
      <w:r>
        <w:br/>
        <w:t>09.04.01:</w:t>
      </w:r>
    </w:p>
    <w:p w14:paraId="0107A377" w14:textId="77777777" w:rsidR="00F0765A" w:rsidRDefault="00F0765A">
      <w:pPr>
        <w:pStyle w:val="a6"/>
        <w:ind w:firstLine="0"/>
        <w:jc w:val="left"/>
      </w:pPr>
      <w:r>
        <w:t>1. У</w:t>
      </w:r>
      <w:r>
        <w:rPr>
          <w:color w:val="353535"/>
          <w:highlight w:val="white"/>
        </w:rPr>
        <w:t>правление программными продуктами и проектами</w:t>
      </w:r>
      <w:r>
        <w:t>.</w:t>
      </w:r>
      <w:r>
        <w:br/>
        <w:t>09.04.04:</w:t>
      </w:r>
    </w:p>
    <w:p w14:paraId="1AB3140A" w14:textId="6A140C37" w:rsidR="00F0765A" w:rsidRDefault="00F0765A" w:rsidP="00AD6A0C">
      <w:pPr>
        <w:pStyle w:val="a6"/>
        <w:ind w:firstLine="0"/>
        <w:jc w:val="left"/>
      </w:pPr>
      <w:r>
        <w:t xml:space="preserve">1. </w:t>
      </w:r>
      <w:r w:rsidR="00876948" w:rsidRPr="00876948">
        <w:t>Технологии разработки интеллектуальных систем и программных комплексов</w:t>
      </w:r>
      <w:r>
        <w:t>.</w:t>
      </w:r>
    </w:p>
  </w:comment>
  <w:comment w:id="9" w:author="Svetlana Gerasimenko" w:date="2023-03-20T13:23:00Z" w:initials="SG">
    <w:p w14:paraId="3EA1FD07" w14:textId="3A9B385D" w:rsidR="00AE1223" w:rsidRDefault="00AE1223">
      <w:pPr>
        <w:pStyle w:val="a6"/>
        <w:ind w:firstLine="0"/>
        <w:jc w:val="left"/>
      </w:pPr>
      <w:r>
        <w:rPr>
          <w:rStyle w:val="a5"/>
        </w:rPr>
        <w:annotationRef/>
      </w:r>
      <w:r>
        <w:t xml:space="preserve">Бакалаврская программа утверждена </w:t>
      </w:r>
      <w:r w:rsidR="00ED752A" w:rsidRPr="00ED752A">
        <w:t>29.04.2022</w:t>
      </w:r>
      <w:r>
        <w:t>, указать после даты (изменена и дополнена)</w:t>
      </w:r>
    </w:p>
    <w:p w14:paraId="7B39432F" w14:textId="60EE6CFD" w:rsidR="00AE1223" w:rsidRDefault="00AE1223" w:rsidP="005F5677">
      <w:pPr>
        <w:pStyle w:val="a6"/>
        <w:ind w:firstLine="0"/>
        <w:jc w:val="left"/>
      </w:pPr>
      <w:r>
        <w:t>Магистерская</w:t>
      </w:r>
      <w:r w:rsidR="00ED752A">
        <w:t xml:space="preserve"> программа утверждена 29.04.2022</w:t>
      </w:r>
      <w:r w:rsidR="001805F9">
        <w:t xml:space="preserve">, указать после даты </w:t>
      </w:r>
      <w:bookmarkStart w:id="10" w:name="_Hlk223359119"/>
      <w:r w:rsidR="001805F9">
        <w:t>(изменена и дополнена)</w:t>
      </w:r>
      <w:bookmarkEnd w:id="10"/>
      <w:r>
        <w:br/>
      </w:r>
    </w:p>
  </w:comment>
  <w:comment w:id="11" w:author="Svetlana Gerasimenko" w:date="2023-03-20T13:28:00Z" w:initials="SG">
    <w:p w14:paraId="2686D500" w14:textId="77777777" w:rsidR="00F0765A" w:rsidRDefault="00F0765A" w:rsidP="00D63362">
      <w:pPr>
        <w:pStyle w:val="a6"/>
        <w:ind w:firstLine="0"/>
        <w:jc w:val="left"/>
      </w:pPr>
      <w:r>
        <w:rPr>
          <w:rStyle w:val="a5"/>
        </w:rPr>
        <w:annotationRef/>
      </w:r>
      <w:r>
        <w:t>Для магистров 4, для бакалавров 1</w:t>
      </w:r>
    </w:p>
  </w:comment>
  <w:comment w:id="12" w:author="Svetlana Gerasimenko" w:date="2023-03-20T11:53:00Z" w:initials="SG">
    <w:p w14:paraId="464B9472" w14:textId="42984ADF" w:rsidR="00993F90" w:rsidRDefault="00993F90" w:rsidP="001654B8">
      <w:pPr>
        <w:pStyle w:val="a6"/>
        <w:ind w:firstLine="0"/>
        <w:jc w:val="left"/>
      </w:pPr>
      <w:r>
        <w:rPr>
          <w:rStyle w:val="a5"/>
        </w:rPr>
        <w:annotationRef/>
      </w:r>
      <w:r>
        <w:t xml:space="preserve">Должность указывается полностью, т.е. </w:t>
      </w:r>
      <w:r>
        <w:br/>
        <w:t>доцент каф. ИТиВС, к.т.н., доц.</w:t>
      </w:r>
      <w:r>
        <w:br/>
        <w:t>ст. преподаватель каф. ИТиВС</w:t>
      </w:r>
    </w:p>
  </w:comment>
  <w:comment w:id="13" w:author="Оксана Рожкова" w:date="2024-02-20T13:35:00Z" w:initials="ОР">
    <w:p w14:paraId="3E30CE6B" w14:textId="763ADB95" w:rsidR="00876948" w:rsidRDefault="00876948">
      <w:pPr>
        <w:pStyle w:val="a6"/>
      </w:pPr>
      <w:r>
        <w:rPr>
          <w:rStyle w:val="a5"/>
        </w:rPr>
        <w:annotationRef/>
      </w:r>
      <w:r>
        <w:t>Так же подписной лист не может быть на отдельном листе</w:t>
      </w:r>
    </w:p>
  </w:comment>
  <w:comment w:id="48" w:author="Svetlana Gerasimenko" w:date="2023-03-20T12:59:00Z" w:initials="SG">
    <w:p w14:paraId="068D5C06" w14:textId="77777777" w:rsidR="005A2A60" w:rsidRDefault="005A2A60">
      <w:pPr>
        <w:pStyle w:val="a6"/>
        <w:ind w:firstLine="0"/>
        <w:jc w:val="left"/>
      </w:pPr>
      <w:r>
        <w:rPr>
          <w:rStyle w:val="a5"/>
        </w:rPr>
        <w:annotationRef/>
      </w:r>
      <w:r>
        <w:t xml:space="preserve">Приложение Номер приложения. </w:t>
      </w:r>
    </w:p>
    <w:p w14:paraId="7810128A" w14:textId="77777777" w:rsidR="005A2A60" w:rsidRDefault="005A2A60">
      <w:pPr>
        <w:pStyle w:val="a6"/>
        <w:ind w:firstLine="0"/>
        <w:jc w:val="left"/>
      </w:pPr>
      <w:r>
        <w:t>Название с новой строки.</w:t>
      </w:r>
    </w:p>
    <w:p w14:paraId="5DC0F7B0" w14:textId="77777777" w:rsidR="005A2A60" w:rsidRDefault="005A2A60" w:rsidP="00140A44">
      <w:pPr>
        <w:pStyle w:val="a6"/>
        <w:ind w:firstLine="0"/>
        <w:jc w:val="left"/>
      </w:pPr>
      <w:r>
        <w:t>Рисунки, листинги и таблицы нумеруются в соответствии с номером приложения</w:t>
      </w:r>
    </w:p>
  </w:comment>
  <w:comment w:id="50" w:author="Svetlana Gerasimenko" w:date="2023-03-20T12:19:00Z" w:initials="SG">
    <w:p w14:paraId="4207541A" w14:textId="77777777" w:rsidR="00E16C29" w:rsidRDefault="00E16C29" w:rsidP="00E16C29">
      <w:pPr>
        <w:pStyle w:val="a6"/>
        <w:ind w:firstLine="0"/>
        <w:jc w:val="left"/>
      </w:pPr>
      <w:r>
        <w:rPr>
          <w:rStyle w:val="a5"/>
        </w:rPr>
        <w:annotationRef/>
      </w:r>
      <w:r>
        <w:t>Номер приложения. Номер в приложении</w:t>
      </w:r>
    </w:p>
  </w:comment>
  <w:comment w:id="51" w:author="Svetlana Gerasimenko" w:date="2023-03-20T12:20:00Z" w:initials="SG">
    <w:p w14:paraId="2E324575" w14:textId="77777777" w:rsidR="00E16C29" w:rsidRDefault="00E16C29" w:rsidP="00E16C29">
      <w:pPr>
        <w:pStyle w:val="a6"/>
        <w:ind w:firstLine="0"/>
        <w:jc w:val="left"/>
      </w:pPr>
      <w:r>
        <w:rPr>
          <w:rStyle w:val="a5"/>
        </w:rPr>
        <w:annotationRef/>
      </w:r>
      <w:r>
        <w:t>Название пишется без точки в конце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D83140E" w15:done="0"/>
  <w15:commentEx w15:paraId="7145C779" w15:done="0"/>
  <w15:commentEx w15:paraId="57543AD4" w15:done="0"/>
  <w15:commentEx w15:paraId="4CEF73F4" w15:done="0"/>
  <w15:commentEx w15:paraId="06E4FC4B" w15:done="0"/>
  <w15:commentEx w15:paraId="2F6C54B0" w15:done="0"/>
  <w15:commentEx w15:paraId="5AA9462A" w15:done="0"/>
  <w15:commentEx w15:paraId="74BC4540" w15:done="0"/>
  <w15:commentEx w15:paraId="1AB3140A" w15:done="0"/>
  <w15:commentEx w15:paraId="7B39432F" w15:done="0"/>
  <w15:commentEx w15:paraId="2686D500" w15:done="0"/>
  <w15:commentEx w15:paraId="464B9472" w15:done="0"/>
  <w15:commentEx w15:paraId="3E30CE6B" w15:done="0"/>
  <w15:commentEx w15:paraId="5DC0F7B0" w15:done="0"/>
  <w15:commentEx w15:paraId="4207541A" w15:done="0"/>
  <w15:commentEx w15:paraId="2E32457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7C2DEB2" w16cex:dateUtc="2023-03-20T10:31:00Z"/>
  <w16cex:commentExtensible w16cex:durableId="27C2C4B9" w16cex:dateUtc="2023-03-20T08:40:00Z"/>
  <w16cex:commentExtensible w16cex:durableId="27C2C555" w16cex:dateUtc="2023-03-20T08:43:00Z"/>
  <w16cex:commentExtensible w16cex:durableId="27C2C50D" w16cex:dateUtc="2023-03-20T08:42:00Z"/>
  <w16cex:commentExtensible w16cex:durableId="2B9FDBDD" w16cex:dateUtc="2025-04-08T14:31:00Z"/>
  <w16cex:commentExtensible w16cex:durableId="27C2C6C0" w16cex:dateUtc="2023-03-20T08:49:00Z"/>
  <w16cex:commentExtensible w16cex:durableId="24562783" w16cex:dateUtc="2021-05-24T10:24:00Z"/>
  <w16cex:commentExtensible w16cex:durableId="27C2DD41" w16cex:dateUtc="2023-03-20T10:25:00Z"/>
  <w16cex:commentExtensible w16cex:durableId="27C2DDE6" w16cex:dateUtc="2023-03-20T10:28:00Z"/>
  <w16cex:commentExtensible w16cex:durableId="27C2DCBF" w16cex:dateUtc="2023-03-20T10:23:00Z"/>
  <w16cex:commentExtensible w16cex:durableId="27C2DDF9" w16cex:dateUtc="2023-03-20T10:28:00Z"/>
  <w16cex:commentExtensible w16cex:durableId="27C2C7A2" w16cex:dateUtc="2023-03-20T08:53:00Z"/>
  <w16cex:commentExtensible w16cex:durableId="297F290A" w16cex:dateUtc="2024-02-20T10:35:00Z"/>
  <w16cex:commentExtensible w16cex:durableId="27C2D74D" w16cex:dateUtc="2023-03-20T09:59:00Z"/>
  <w16cex:commentExtensible w16cex:durableId="27C2D7AB" w16cex:dateUtc="2023-03-20T09:19:00Z"/>
  <w16cex:commentExtensible w16cex:durableId="27C2D7AA" w16cex:dateUtc="2023-03-20T09:2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D83140E" w16cid:durableId="27C2DEB2"/>
  <w16cid:commentId w16cid:paraId="7145C779" w16cid:durableId="27C2C4B9"/>
  <w16cid:commentId w16cid:paraId="57543AD4" w16cid:durableId="27C2C555"/>
  <w16cid:commentId w16cid:paraId="4CEF73F4" w16cid:durableId="27C2C50D"/>
  <w16cid:commentId w16cid:paraId="06E4FC4B" w16cid:durableId="2B9FDBDD"/>
  <w16cid:commentId w16cid:paraId="2F6C54B0" w16cid:durableId="27C2C6C0"/>
  <w16cid:commentId w16cid:paraId="5AA9462A" w16cid:durableId="24562783"/>
  <w16cid:commentId w16cid:paraId="74BC4540" w16cid:durableId="27C2DD41"/>
  <w16cid:commentId w16cid:paraId="1AB3140A" w16cid:durableId="27C2DDE6"/>
  <w16cid:commentId w16cid:paraId="7B39432F" w16cid:durableId="27C2DCBF"/>
  <w16cid:commentId w16cid:paraId="2686D500" w16cid:durableId="27C2DDF9"/>
  <w16cid:commentId w16cid:paraId="464B9472" w16cid:durableId="27C2C7A2"/>
  <w16cid:commentId w16cid:paraId="3E30CE6B" w16cid:durableId="297F290A"/>
  <w16cid:commentId w16cid:paraId="5DC0F7B0" w16cid:durableId="27C2D74D"/>
  <w16cid:commentId w16cid:paraId="4207541A" w16cid:durableId="27C2D7AB"/>
  <w16cid:commentId w16cid:paraId="2E324575" w16cid:durableId="27C2D7A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879F4" w14:textId="77777777" w:rsidR="00C1453F" w:rsidRDefault="00C1453F" w:rsidP="0067016B">
      <w:pPr>
        <w:spacing w:line="240" w:lineRule="auto"/>
      </w:pPr>
      <w:r>
        <w:separator/>
      </w:r>
    </w:p>
  </w:endnote>
  <w:endnote w:type="continuationSeparator" w:id="0">
    <w:p w14:paraId="4D676107" w14:textId="77777777" w:rsidR="00C1453F" w:rsidRDefault="00C1453F" w:rsidP="0067016B">
      <w:pPr>
        <w:spacing w:line="240" w:lineRule="auto"/>
      </w:pPr>
      <w:r>
        <w:continuationSeparator/>
      </w:r>
    </w:p>
  </w:endnote>
  <w:endnote w:type="continuationNotice" w:id="1">
    <w:p w14:paraId="7A80F0D3" w14:textId="77777777" w:rsidR="00C1453F" w:rsidRDefault="00C1453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AA488" w14:textId="77777777" w:rsidR="00F115D7" w:rsidRPr="006A66B5" w:rsidRDefault="00F115D7" w:rsidP="008C697A">
    <w:pPr>
      <w:pStyle w:val="af6"/>
      <w:jc w:val="center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79C13" w14:textId="77777777" w:rsidR="00812886" w:rsidRPr="006A66B5" w:rsidRDefault="00812886" w:rsidP="00812886">
    <w:pPr>
      <w:pStyle w:val="af6"/>
      <w:jc w:val="center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4BA06" w14:textId="77777777" w:rsidR="00812886" w:rsidRPr="006A66B5" w:rsidRDefault="00812886" w:rsidP="00812886">
    <w:pPr>
      <w:rPr>
        <w:sz w:val="24"/>
        <w:szCs w:val="24"/>
      </w:rPr>
    </w:pPr>
    <w:r w:rsidRPr="006A66B5">
      <w:rPr>
        <w:sz w:val="24"/>
        <w:szCs w:val="24"/>
      </w:rPr>
      <w:t>Тема утверждена приказом от «____»_____________202_ г. № ______</w:t>
    </w:r>
  </w:p>
  <w:p w14:paraId="12816E1F" w14:textId="77777777" w:rsidR="00812886" w:rsidRPr="006A66B5" w:rsidRDefault="00812886" w:rsidP="00812886">
    <w:pPr>
      <w:pStyle w:val="af6"/>
      <w:rPr>
        <w:sz w:val="24"/>
        <w:szCs w:val="24"/>
      </w:rPr>
    </w:pPr>
    <w:r w:rsidRPr="006A66B5">
      <w:rPr>
        <w:sz w:val="24"/>
        <w:szCs w:val="24"/>
      </w:rPr>
      <w:t>Срок сдачи ВКР на кафедру «____»_____________202_ г</w:t>
    </w:r>
    <w:r w:rsidRPr="006A66B5">
      <w:rPr>
        <w:rStyle w:val="a5"/>
        <w:sz w:val="24"/>
        <w:szCs w:val="24"/>
      </w:rPr>
      <w:annotationRef/>
    </w:r>
  </w:p>
  <w:p w14:paraId="0A6A4AFF" w14:textId="77777777" w:rsidR="00812886" w:rsidRPr="006A66B5" w:rsidRDefault="00812886" w:rsidP="00812886">
    <w:pPr>
      <w:pStyle w:val="af6"/>
      <w:jc w:val="center"/>
      <w:rPr>
        <w:sz w:val="24"/>
        <w:szCs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E267D" w14:textId="77777777" w:rsidR="00942F54" w:rsidRPr="00026DFD" w:rsidRDefault="00942F54" w:rsidP="00026DFD">
    <w:pPr>
      <w:pStyle w:val="af6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7F761" w14:textId="77777777" w:rsidR="00812886" w:rsidRPr="006A66B5" w:rsidRDefault="00812886" w:rsidP="00812886">
    <w:pPr>
      <w:pStyle w:val="af6"/>
      <w:jc w:val="cen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AC2DF8" w14:textId="77777777" w:rsidR="00C1453F" w:rsidRDefault="00C1453F" w:rsidP="0067016B">
      <w:pPr>
        <w:spacing w:line="240" w:lineRule="auto"/>
      </w:pPr>
      <w:r>
        <w:separator/>
      </w:r>
    </w:p>
  </w:footnote>
  <w:footnote w:type="continuationSeparator" w:id="0">
    <w:p w14:paraId="3A72C2CD" w14:textId="77777777" w:rsidR="00C1453F" w:rsidRDefault="00C1453F" w:rsidP="0067016B">
      <w:pPr>
        <w:spacing w:line="240" w:lineRule="auto"/>
      </w:pPr>
      <w:r>
        <w:continuationSeparator/>
      </w:r>
    </w:p>
  </w:footnote>
  <w:footnote w:type="continuationNotice" w:id="1">
    <w:p w14:paraId="4C15946F" w14:textId="77777777" w:rsidR="00C1453F" w:rsidRDefault="00C1453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3C60C" w14:textId="1F866D1E" w:rsidR="00655E17" w:rsidRDefault="00655E17" w:rsidP="00BD6FFE">
    <w:pPr>
      <w:pStyle w:val="af4"/>
      <w:ind w:firstLine="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7398237"/>
      <w:docPartObj>
        <w:docPartGallery w:val="Page Numbers (Top of Page)"/>
        <w:docPartUnique/>
      </w:docPartObj>
    </w:sdtPr>
    <w:sdtContent>
      <w:p w14:paraId="2980FCA0" w14:textId="77777777" w:rsidR="00FA2C01" w:rsidRDefault="00FA2C01" w:rsidP="0083574C">
        <w:pPr>
          <w:pStyle w:val="af4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9677716"/>
      <w:docPartObj>
        <w:docPartGallery w:val="Page Numbers (Top of Page)"/>
        <w:docPartUnique/>
      </w:docPartObj>
    </w:sdtPr>
    <w:sdtContent>
      <w:p w14:paraId="72AA801C" w14:textId="06C6AAEC" w:rsidR="00935AEF" w:rsidRDefault="00935AEF" w:rsidP="0083574C">
        <w:pPr>
          <w:pStyle w:val="af4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9A0F2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4AC2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81C69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80B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048E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EEB45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96647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6413E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38AD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F6C7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FE2182"/>
    <w:multiLevelType w:val="multilevel"/>
    <w:tmpl w:val="2124CAEC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09" w:firstLine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276" w:firstLine="567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843" w:firstLine="567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41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27D6ECF"/>
    <w:multiLevelType w:val="hybridMultilevel"/>
    <w:tmpl w:val="77B0417A"/>
    <w:lvl w:ilvl="0" w:tplc="0900C728">
      <w:numFmt w:val="bullet"/>
      <w:suff w:val="space"/>
      <w:lvlText w:val="•"/>
      <w:lvlJc w:val="left"/>
      <w:pPr>
        <w:ind w:left="2483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16957596"/>
    <w:multiLevelType w:val="multilevel"/>
    <w:tmpl w:val="21FAC3EC"/>
    <w:lvl w:ilvl="0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>
      <w:start w:val="1"/>
      <w:numFmt w:val="bullet"/>
      <w:suff w:val="space"/>
      <w:lvlText w:val=""/>
      <w:lvlJc w:val="left"/>
      <w:pPr>
        <w:ind w:left="2716" w:hanging="360"/>
      </w:pPr>
      <w:rPr>
        <w:rFonts w:ascii="Symbol" w:hAnsi="Symbol" w:hint="default"/>
      </w:rPr>
    </w:lvl>
    <w:lvl w:ilvl="2">
      <w:start w:val="1"/>
      <w:numFmt w:val="bullet"/>
      <w:pStyle w:val="3"/>
      <w:suff w:val="space"/>
      <w:lvlText w:val=""/>
      <w:lvlJc w:val="left"/>
      <w:pPr>
        <w:ind w:left="3436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" w15:restartNumberingAfterBreak="0">
    <w:nsid w:val="274D7362"/>
    <w:multiLevelType w:val="hybridMultilevel"/>
    <w:tmpl w:val="F6106DC2"/>
    <w:lvl w:ilvl="0" w:tplc="ED8A7DD8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E054ACA6">
      <w:start w:val="1"/>
      <w:numFmt w:val="lowerLetter"/>
      <w:suff w:val="space"/>
      <w:lvlText w:val="%2."/>
      <w:lvlJc w:val="left"/>
      <w:pPr>
        <w:ind w:left="2629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20946EC"/>
    <w:multiLevelType w:val="multilevel"/>
    <w:tmpl w:val="54CCA0AA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."/>
      <w:lvlJc w:val="left"/>
      <w:pPr>
        <w:ind w:left="709" w:firstLine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1276" w:firstLine="567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843" w:firstLine="567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41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D3758F"/>
    <w:multiLevelType w:val="multilevel"/>
    <w:tmpl w:val="3C7E195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644" w:hanging="360"/>
      </w:pPr>
      <w:rPr>
        <w:rFonts w:hint="default"/>
        <w:b/>
        <w:bCs w:val="0"/>
      </w:rPr>
    </w:lvl>
    <w:lvl w:ilvl="2">
      <w:start w:val="1"/>
      <w:numFmt w:val="decimal"/>
      <w:suff w:val="space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45A505D2"/>
    <w:multiLevelType w:val="multilevel"/>
    <w:tmpl w:val="6FDEF38C"/>
    <w:lvl w:ilvl="0">
      <w:start w:val="1"/>
      <w:numFmt w:val="decimal"/>
      <w:pStyle w:val="1"/>
      <w:suff w:val="space"/>
      <w:lvlText w:val="ГЛАВА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20"/>
      <w:suff w:val="space"/>
      <w:lvlText w:val="%1.%2."/>
      <w:lvlJc w:val="left"/>
      <w:pPr>
        <w:ind w:left="1260" w:firstLine="0"/>
      </w:pPr>
      <w:rPr>
        <w:rFonts w:hint="default"/>
      </w:rPr>
    </w:lvl>
    <w:lvl w:ilvl="2">
      <w:start w:val="1"/>
      <w:numFmt w:val="decimal"/>
      <w:pStyle w:val="30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9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A4926CF"/>
    <w:multiLevelType w:val="multilevel"/>
    <w:tmpl w:val="E7B21756"/>
    <w:lvl w:ilvl="0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>
      <w:start w:val="1"/>
      <w:numFmt w:val="bullet"/>
      <w:pStyle w:val="21"/>
      <w:suff w:val="space"/>
      <w:lvlText w:val=""/>
      <w:lvlJc w:val="left"/>
      <w:pPr>
        <w:ind w:left="2716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51EE67BA"/>
    <w:multiLevelType w:val="hybridMultilevel"/>
    <w:tmpl w:val="F4EED308"/>
    <w:lvl w:ilvl="0" w:tplc="48B01E34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5B6F685A"/>
    <w:multiLevelType w:val="multilevel"/>
    <w:tmpl w:val="609A6076"/>
    <w:lvl w:ilvl="0">
      <w:start w:val="1"/>
      <w:numFmt w:val="decimal"/>
      <w:pStyle w:val="10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2"/>
      <w:suff w:val="space"/>
      <w:lvlText w:val="%1.%2."/>
      <w:lvlJc w:val="left"/>
      <w:pPr>
        <w:ind w:left="0" w:firstLine="1276"/>
      </w:pPr>
      <w:rPr>
        <w:rFonts w:hint="default"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184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39B7282"/>
    <w:multiLevelType w:val="hybridMultilevel"/>
    <w:tmpl w:val="B928DE2E"/>
    <w:lvl w:ilvl="0" w:tplc="135AD204">
      <w:numFmt w:val="bullet"/>
      <w:pStyle w:val="a"/>
      <w:suff w:val="space"/>
      <w:lvlText w:val="•"/>
      <w:lvlJc w:val="left"/>
      <w:pPr>
        <w:ind w:left="1774" w:hanging="70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8B81D0F"/>
    <w:multiLevelType w:val="hybridMultilevel"/>
    <w:tmpl w:val="19C631BA"/>
    <w:lvl w:ilvl="0" w:tplc="638418B4">
      <w:start w:val="1"/>
      <w:numFmt w:val="decimal"/>
      <w:suff w:val="space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1477744"/>
    <w:multiLevelType w:val="hybridMultilevel"/>
    <w:tmpl w:val="60AACF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741E739A"/>
    <w:multiLevelType w:val="hybridMultilevel"/>
    <w:tmpl w:val="691CF6FE"/>
    <w:lvl w:ilvl="0" w:tplc="48B01E34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71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79B15CDB"/>
    <w:multiLevelType w:val="hybridMultilevel"/>
    <w:tmpl w:val="CEC63C3A"/>
    <w:lvl w:ilvl="0" w:tplc="E6FE64A0">
      <w:start w:val="1"/>
      <w:numFmt w:val="bullet"/>
      <w:pStyle w:val="11"/>
      <w:suff w:val="space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F3CED6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EE7476D"/>
    <w:multiLevelType w:val="hybridMultilevel"/>
    <w:tmpl w:val="19761274"/>
    <w:lvl w:ilvl="0" w:tplc="DAF6C23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8E2C9720">
      <w:start w:val="1"/>
      <w:numFmt w:val="decimal"/>
      <w:suff w:val="space"/>
      <w:lvlText w:val="%2."/>
      <w:lvlJc w:val="left"/>
      <w:pPr>
        <w:ind w:left="0" w:firstLine="1276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784962528">
    <w:abstractNumId w:val="13"/>
  </w:num>
  <w:num w:numId="2" w16cid:durableId="2085837339">
    <w:abstractNumId w:val="15"/>
  </w:num>
  <w:num w:numId="3" w16cid:durableId="1873763788">
    <w:abstractNumId w:val="16"/>
    <w:lvlOverride w:ilvl="0">
      <w:lvl w:ilvl="0">
        <w:start w:val="1"/>
        <w:numFmt w:val="decimal"/>
        <w:pStyle w:val="1"/>
        <w:suff w:val="space"/>
        <w:lvlText w:val="ГЛАВА %1."/>
        <w:lvlJc w:val="left"/>
        <w:pPr>
          <w:ind w:left="180" w:firstLine="0"/>
        </w:pPr>
        <w:rPr>
          <w:rFonts w:ascii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20"/>
        <w:suff w:val="space"/>
        <w:lvlText w:val="%1.%2.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30"/>
        <w:suff w:val="space"/>
        <w:lvlText w:val="%1.%2.%3.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4"/>
        <w:suff w:val="space"/>
        <w:lvlText w:val="%1.%2.%3.%4."/>
        <w:lvlJc w:val="left"/>
        <w:pPr>
          <w:ind w:left="4537" w:firstLine="0"/>
        </w:pPr>
        <w:rPr>
          <w:rFonts w:ascii="Times New Roman" w:hAnsi="Times New Roman" w:cs="Times New Roman"/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suff w:val="space"/>
        <w:lvlText w:val="%7."/>
        <w:lvlJc w:val="left"/>
        <w:pPr>
          <w:ind w:left="928" w:hanging="36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lang w:val="x-none" w:eastAsia="x-none" w:bidi="x-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" w16cid:durableId="854343337">
    <w:abstractNumId w:val="22"/>
  </w:num>
  <w:num w:numId="5" w16cid:durableId="922254678">
    <w:abstractNumId w:val="21"/>
  </w:num>
  <w:num w:numId="6" w16cid:durableId="93716846">
    <w:abstractNumId w:val="20"/>
  </w:num>
  <w:num w:numId="7" w16cid:durableId="1817409973">
    <w:abstractNumId w:val="11"/>
  </w:num>
  <w:num w:numId="8" w16cid:durableId="1113086270">
    <w:abstractNumId w:val="14"/>
  </w:num>
  <w:num w:numId="9" w16cid:durableId="3970199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17911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28390614">
    <w:abstractNumId w:val="25"/>
  </w:num>
  <w:num w:numId="12" w16cid:durableId="6634447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40206066">
    <w:abstractNumId w:val="10"/>
  </w:num>
  <w:num w:numId="14" w16cid:durableId="1811555284">
    <w:abstractNumId w:val="19"/>
  </w:num>
  <w:num w:numId="15" w16cid:durableId="1236357401">
    <w:abstractNumId w:val="9"/>
  </w:num>
  <w:num w:numId="16" w16cid:durableId="452868085">
    <w:abstractNumId w:val="7"/>
  </w:num>
  <w:num w:numId="17" w16cid:durableId="956376618">
    <w:abstractNumId w:val="6"/>
  </w:num>
  <w:num w:numId="18" w16cid:durableId="1620605295">
    <w:abstractNumId w:val="5"/>
  </w:num>
  <w:num w:numId="19" w16cid:durableId="914625560">
    <w:abstractNumId w:val="4"/>
  </w:num>
  <w:num w:numId="20" w16cid:durableId="1909487896">
    <w:abstractNumId w:val="8"/>
  </w:num>
  <w:num w:numId="21" w16cid:durableId="1508867514">
    <w:abstractNumId w:val="3"/>
  </w:num>
  <w:num w:numId="22" w16cid:durableId="272593317">
    <w:abstractNumId w:val="2"/>
  </w:num>
  <w:num w:numId="23" w16cid:durableId="1364591949">
    <w:abstractNumId w:val="1"/>
  </w:num>
  <w:num w:numId="24" w16cid:durableId="1635209614">
    <w:abstractNumId w:val="0"/>
  </w:num>
  <w:num w:numId="25" w16cid:durableId="879438215">
    <w:abstractNumId w:val="24"/>
  </w:num>
  <w:num w:numId="26" w16cid:durableId="922034955">
    <w:abstractNumId w:val="18"/>
  </w:num>
  <w:num w:numId="27" w16cid:durableId="1702587505">
    <w:abstractNumId w:val="23"/>
  </w:num>
  <w:num w:numId="28" w16cid:durableId="509176321">
    <w:abstractNumId w:val="17"/>
  </w:num>
  <w:num w:numId="29" w16cid:durableId="477764394">
    <w:abstractNumId w:val="12"/>
  </w:num>
  <w:num w:numId="30" w16cid:durableId="16032994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563464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vetlana Gerasimenko">
    <w15:presenceInfo w15:providerId="Windows Live" w15:userId="e32a0ccab3df7c77"/>
  </w15:person>
  <w15:person w15:author="Рожкова Оксана Александровна">
    <w15:presenceInfo w15:providerId="AD" w15:userId="S-1-5-21-3792381954-3941778001-3948360603-2012"/>
  </w15:person>
  <w15:person w15:author="Andrey Gavrilov">
    <w15:presenceInfo w15:providerId="Windows Live" w15:userId="3a62daeb4d1507ce"/>
  </w15:person>
  <w15:person w15:author="Оксана Рожкова">
    <w15:presenceInfo w15:providerId="Windows Live" w15:userId="df781c948907c7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223"/>
    <w:rsid w:val="0000007D"/>
    <w:rsid w:val="00004075"/>
    <w:rsid w:val="00004DB3"/>
    <w:rsid w:val="000066FE"/>
    <w:rsid w:val="000069C1"/>
    <w:rsid w:val="00006D30"/>
    <w:rsid w:val="00007F22"/>
    <w:rsid w:val="00016228"/>
    <w:rsid w:val="00016911"/>
    <w:rsid w:val="00021359"/>
    <w:rsid w:val="00024809"/>
    <w:rsid w:val="0002608D"/>
    <w:rsid w:val="00026976"/>
    <w:rsid w:val="00026DFD"/>
    <w:rsid w:val="000361B8"/>
    <w:rsid w:val="000378D8"/>
    <w:rsid w:val="00040060"/>
    <w:rsid w:val="00040156"/>
    <w:rsid w:val="0004038F"/>
    <w:rsid w:val="000404B2"/>
    <w:rsid w:val="0004442C"/>
    <w:rsid w:val="00044999"/>
    <w:rsid w:val="00045845"/>
    <w:rsid w:val="0005044A"/>
    <w:rsid w:val="000507FA"/>
    <w:rsid w:val="000519ED"/>
    <w:rsid w:val="0005320B"/>
    <w:rsid w:val="0005679D"/>
    <w:rsid w:val="0005697E"/>
    <w:rsid w:val="00056C77"/>
    <w:rsid w:val="000607A4"/>
    <w:rsid w:val="00060CE2"/>
    <w:rsid w:val="000634DC"/>
    <w:rsid w:val="00064393"/>
    <w:rsid w:val="00072572"/>
    <w:rsid w:val="000748D4"/>
    <w:rsid w:val="00074C35"/>
    <w:rsid w:val="0007578A"/>
    <w:rsid w:val="00080793"/>
    <w:rsid w:val="00084431"/>
    <w:rsid w:val="00084D05"/>
    <w:rsid w:val="0008752D"/>
    <w:rsid w:val="00087B17"/>
    <w:rsid w:val="000912FA"/>
    <w:rsid w:val="00091B83"/>
    <w:rsid w:val="00091B8D"/>
    <w:rsid w:val="00092C9A"/>
    <w:rsid w:val="000932E4"/>
    <w:rsid w:val="00093888"/>
    <w:rsid w:val="00093C17"/>
    <w:rsid w:val="00094B9C"/>
    <w:rsid w:val="00094C92"/>
    <w:rsid w:val="00094F76"/>
    <w:rsid w:val="00096394"/>
    <w:rsid w:val="0009649C"/>
    <w:rsid w:val="000976CF"/>
    <w:rsid w:val="00097DE9"/>
    <w:rsid w:val="000A16B8"/>
    <w:rsid w:val="000A20B7"/>
    <w:rsid w:val="000A24E4"/>
    <w:rsid w:val="000A2998"/>
    <w:rsid w:val="000A29DE"/>
    <w:rsid w:val="000A3F79"/>
    <w:rsid w:val="000A6A90"/>
    <w:rsid w:val="000B0FAE"/>
    <w:rsid w:val="000B10B6"/>
    <w:rsid w:val="000B2DCE"/>
    <w:rsid w:val="000B340D"/>
    <w:rsid w:val="000B5533"/>
    <w:rsid w:val="000C1AF4"/>
    <w:rsid w:val="000C22B0"/>
    <w:rsid w:val="000C39D6"/>
    <w:rsid w:val="000C3D70"/>
    <w:rsid w:val="000C50DD"/>
    <w:rsid w:val="000C5A30"/>
    <w:rsid w:val="000C63A1"/>
    <w:rsid w:val="000D6EFF"/>
    <w:rsid w:val="000D7308"/>
    <w:rsid w:val="000E28DB"/>
    <w:rsid w:val="000E4D69"/>
    <w:rsid w:val="000E4DA2"/>
    <w:rsid w:val="000E4E4F"/>
    <w:rsid w:val="000E5110"/>
    <w:rsid w:val="000E5668"/>
    <w:rsid w:val="000E5814"/>
    <w:rsid w:val="000E5B3A"/>
    <w:rsid w:val="000E69E4"/>
    <w:rsid w:val="000F0D7B"/>
    <w:rsid w:val="000F2800"/>
    <w:rsid w:val="000F6040"/>
    <w:rsid w:val="00100D47"/>
    <w:rsid w:val="0010170D"/>
    <w:rsid w:val="00104824"/>
    <w:rsid w:val="00105083"/>
    <w:rsid w:val="00105A77"/>
    <w:rsid w:val="00106968"/>
    <w:rsid w:val="00107138"/>
    <w:rsid w:val="001072C5"/>
    <w:rsid w:val="00110450"/>
    <w:rsid w:val="001116FB"/>
    <w:rsid w:val="001118E5"/>
    <w:rsid w:val="00111C5E"/>
    <w:rsid w:val="001131BA"/>
    <w:rsid w:val="001141C0"/>
    <w:rsid w:val="00114EAE"/>
    <w:rsid w:val="0012087F"/>
    <w:rsid w:val="001217BB"/>
    <w:rsid w:val="0012286A"/>
    <w:rsid w:val="00123BB6"/>
    <w:rsid w:val="00123C23"/>
    <w:rsid w:val="00126AF6"/>
    <w:rsid w:val="001271FC"/>
    <w:rsid w:val="001273A6"/>
    <w:rsid w:val="00131DE4"/>
    <w:rsid w:val="001325C9"/>
    <w:rsid w:val="00133F98"/>
    <w:rsid w:val="00135A49"/>
    <w:rsid w:val="001362DD"/>
    <w:rsid w:val="0013642F"/>
    <w:rsid w:val="00137D10"/>
    <w:rsid w:val="00140C16"/>
    <w:rsid w:val="00142CF6"/>
    <w:rsid w:val="00143653"/>
    <w:rsid w:val="00145A50"/>
    <w:rsid w:val="00146F68"/>
    <w:rsid w:val="00152319"/>
    <w:rsid w:val="001525C1"/>
    <w:rsid w:val="00153258"/>
    <w:rsid w:val="001536AD"/>
    <w:rsid w:val="001557A2"/>
    <w:rsid w:val="00156AF1"/>
    <w:rsid w:val="00157841"/>
    <w:rsid w:val="00160903"/>
    <w:rsid w:val="0016186A"/>
    <w:rsid w:val="00161A89"/>
    <w:rsid w:val="001642DB"/>
    <w:rsid w:val="001658A3"/>
    <w:rsid w:val="00167615"/>
    <w:rsid w:val="00170307"/>
    <w:rsid w:val="00171016"/>
    <w:rsid w:val="001726EA"/>
    <w:rsid w:val="00172B13"/>
    <w:rsid w:val="00173523"/>
    <w:rsid w:val="001741E7"/>
    <w:rsid w:val="00174FBB"/>
    <w:rsid w:val="00175393"/>
    <w:rsid w:val="001805F9"/>
    <w:rsid w:val="00181BC7"/>
    <w:rsid w:val="00184B02"/>
    <w:rsid w:val="00185E16"/>
    <w:rsid w:val="00185F9F"/>
    <w:rsid w:val="00191F15"/>
    <w:rsid w:val="001930E3"/>
    <w:rsid w:val="00195316"/>
    <w:rsid w:val="00195CA1"/>
    <w:rsid w:val="00196DA8"/>
    <w:rsid w:val="001A4604"/>
    <w:rsid w:val="001A4A53"/>
    <w:rsid w:val="001A5354"/>
    <w:rsid w:val="001B02EB"/>
    <w:rsid w:val="001B08F1"/>
    <w:rsid w:val="001B43F6"/>
    <w:rsid w:val="001B4566"/>
    <w:rsid w:val="001B494E"/>
    <w:rsid w:val="001B61E4"/>
    <w:rsid w:val="001B6C2C"/>
    <w:rsid w:val="001B7969"/>
    <w:rsid w:val="001C2177"/>
    <w:rsid w:val="001C34D2"/>
    <w:rsid w:val="001C3774"/>
    <w:rsid w:val="001C4730"/>
    <w:rsid w:val="001C4736"/>
    <w:rsid w:val="001C554C"/>
    <w:rsid w:val="001C6004"/>
    <w:rsid w:val="001C658A"/>
    <w:rsid w:val="001C6B85"/>
    <w:rsid w:val="001C7C16"/>
    <w:rsid w:val="001D0404"/>
    <w:rsid w:val="001D40B5"/>
    <w:rsid w:val="001D5059"/>
    <w:rsid w:val="001D53B1"/>
    <w:rsid w:val="001D5D68"/>
    <w:rsid w:val="001D74C7"/>
    <w:rsid w:val="001E0D46"/>
    <w:rsid w:val="001E23B2"/>
    <w:rsid w:val="001E2438"/>
    <w:rsid w:val="001E4BA9"/>
    <w:rsid w:val="001E551C"/>
    <w:rsid w:val="001E57C3"/>
    <w:rsid w:val="001E5902"/>
    <w:rsid w:val="001E69C4"/>
    <w:rsid w:val="001F004D"/>
    <w:rsid w:val="001F0DB9"/>
    <w:rsid w:val="001F257F"/>
    <w:rsid w:val="001F4402"/>
    <w:rsid w:val="001F49B9"/>
    <w:rsid w:val="001F4BEF"/>
    <w:rsid w:val="001F5B0A"/>
    <w:rsid w:val="001F5C2B"/>
    <w:rsid w:val="001F7833"/>
    <w:rsid w:val="0020182D"/>
    <w:rsid w:val="00202489"/>
    <w:rsid w:val="002059AA"/>
    <w:rsid w:val="00205CC6"/>
    <w:rsid w:val="00206D66"/>
    <w:rsid w:val="00206EAB"/>
    <w:rsid w:val="00206EE6"/>
    <w:rsid w:val="00206F52"/>
    <w:rsid w:val="0020756E"/>
    <w:rsid w:val="0020778D"/>
    <w:rsid w:val="00210137"/>
    <w:rsid w:val="00215ACB"/>
    <w:rsid w:val="0021648D"/>
    <w:rsid w:val="0021685B"/>
    <w:rsid w:val="00217876"/>
    <w:rsid w:val="002203E5"/>
    <w:rsid w:val="0022162C"/>
    <w:rsid w:val="00222C48"/>
    <w:rsid w:val="00223DB2"/>
    <w:rsid w:val="00225368"/>
    <w:rsid w:val="00226469"/>
    <w:rsid w:val="0022731D"/>
    <w:rsid w:val="002317D0"/>
    <w:rsid w:val="00231AE2"/>
    <w:rsid w:val="002321EC"/>
    <w:rsid w:val="0023234D"/>
    <w:rsid w:val="00232BD3"/>
    <w:rsid w:val="00233102"/>
    <w:rsid w:val="00233BF6"/>
    <w:rsid w:val="0023466E"/>
    <w:rsid w:val="00241135"/>
    <w:rsid w:val="0024181B"/>
    <w:rsid w:val="00241B7F"/>
    <w:rsid w:val="0024225F"/>
    <w:rsid w:val="0024279E"/>
    <w:rsid w:val="00242C68"/>
    <w:rsid w:val="00242FEC"/>
    <w:rsid w:val="00243ED2"/>
    <w:rsid w:val="00245685"/>
    <w:rsid w:val="0024570B"/>
    <w:rsid w:val="002457FB"/>
    <w:rsid w:val="00247AE4"/>
    <w:rsid w:val="00247FAD"/>
    <w:rsid w:val="00250541"/>
    <w:rsid w:val="00251F71"/>
    <w:rsid w:val="0025340B"/>
    <w:rsid w:val="00253A5F"/>
    <w:rsid w:val="00253A8F"/>
    <w:rsid w:val="00255964"/>
    <w:rsid w:val="002603A2"/>
    <w:rsid w:val="002605D3"/>
    <w:rsid w:val="00261D2E"/>
    <w:rsid w:val="00261D52"/>
    <w:rsid w:val="00265828"/>
    <w:rsid w:val="00265BE3"/>
    <w:rsid w:val="002672F1"/>
    <w:rsid w:val="00267A96"/>
    <w:rsid w:val="002714CA"/>
    <w:rsid w:val="00271FE4"/>
    <w:rsid w:val="00272357"/>
    <w:rsid w:val="002745A7"/>
    <w:rsid w:val="0027481E"/>
    <w:rsid w:val="002754AC"/>
    <w:rsid w:val="0027660B"/>
    <w:rsid w:val="0028218F"/>
    <w:rsid w:val="0028380B"/>
    <w:rsid w:val="00284CC6"/>
    <w:rsid w:val="002851A2"/>
    <w:rsid w:val="002859D8"/>
    <w:rsid w:val="00285C03"/>
    <w:rsid w:val="00285C89"/>
    <w:rsid w:val="00290602"/>
    <w:rsid w:val="00290E8C"/>
    <w:rsid w:val="002938FA"/>
    <w:rsid w:val="00293B2E"/>
    <w:rsid w:val="00294AC9"/>
    <w:rsid w:val="00294D24"/>
    <w:rsid w:val="00295480"/>
    <w:rsid w:val="00296893"/>
    <w:rsid w:val="002A1648"/>
    <w:rsid w:val="002A16B4"/>
    <w:rsid w:val="002A3A26"/>
    <w:rsid w:val="002A4280"/>
    <w:rsid w:val="002A68B1"/>
    <w:rsid w:val="002A6BC6"/>
    <w:rsid w:val="002B13E9"/>
    <w:rsid w:val="002B1C17"/>
    <w:rsid w:val="002B1D8A"/>
    <w:rsid w:val="002B30C0"/>
    <w:rsid w:val="002B539E"/>
    <w:rsid w:val="002C0F98"/>
    <w:rsid w:val="002C22F5"/>
    <w:rsid w:val="002C3B7F"/>
    <w:rsid w:val="002C4632"/>
    <w:rsid w:val="002C525F"/>
    <w:rsid w:val="002C6FC9"/>
    <w:rsid w:val="002C7814"/>
    <w:rsid w:val="002C78C5"/>
    <w:rsid w:val="002D22C7"/>
    <w:rsid w:val="002D39CC"/>
    <w:rsid w:val="002D5261"/>
    <w:rsid w:val="002D5266"/>
    <w:rsid w:val="002D7AC4"/>
    <w:rsid w:val="002D7ED9"/>
    <w:rsid w:val="002E0F91"/>
    <w:rsid w:val="002E1202"/>
    <w:rsid w:val="002E2E21"/>
    <w:rsid w:val="002E31ED"/>
    <w:rsid w:val="002F05C1"/>
    <w:rsid w:val="002F0E52"/>
    <w:rsid w:val="002F1040"/>
    <w:rsid w:val="002F1302"/>
    <w:rsid w:val="002F13AA"/>
    <w:rsid w:val="002F1BF8"/>
    <w:rsid w:val="002F24B3"/>
    <w:rsid w:val="002F4728"/>
    <w:rsid w:val="002F587E"/>
    <w:rsid w:val="002F61B8"/>
    <w:rsid w:val="002F6F3C"/>
    <w:rsid w:val="00301744"/>
    <w:rsid w:val="003026F5"/>
    <w:rsid w:val="00303C20"/>
    <w:rsid w:val="00305113"/>
    <w:rsid w:val="00305C33"/>
    <w:rsid w:val="00307B9A"/>
    <w:rsid w:val="00310709"/>
    <w:rsid w:val="003109C9"/>
    <w:rsid w:val="00311932"/>
    <w:rsid w:val="00313C66"/>
    <w:rsid w:val="003156F2"/>
    <w:rsid w:val="00315F9C"/>
    <w:rsid w:val="00316F1F"/>
    <w:rsid w:val="003210F0"/>
    <w:rsid w:val="00322F68"/>
    <w:rsid w:val="0032355C"/>
    <w:rsid w:val="00326B49"/>
    <w:rsid w:val="00330817"/>
    <w:rsid w:val="00330D07"/>
    <w:rsid w:val="003311E4"/>
    <w:rsid w:val="00332070"/>
    <w:rsid w:val="003328BE"/>
    <w:rsid w:val="00333EB4"/>
    <w:rsid w:val="0033592C"/>
    <w:rsid w:val="00340087"/>
    <w:rsid w:val="0034167B"/>
    <w:rsid w:val="00345569"/>
    <w:rsid w:val="0035419C"/>
    <w:rsid w:val="003541CA"/>
    <w:rsid w:val="00355CB0"/>
    <w:rsid w:val="0035722F"/>
    <w:rsid w:val="00361620"/>
    <w:rsid w:val="00367545"/>
    <w:rsid w:val="00367773"/>
    <w:rsid w:val="00367B18"/>
    <w:rsid w:val="00370711"/>
    <w:rsid w:val="003714AF"/>
    <w:rsid w:val="00371681"/>
    <w:rsid w:val="00372771"/>
    <w:rsid w:val="00372F4B"/>
    <w:rsid w:val="003748E4"/>
    <w:rsid w:val="00374ABA"/>
    <w:rsid w:val="00380C1A"/>
    <w:rsid w:val="00380E06"/>
    <w:rsid w:val="00381EAA"/>
    <w:rsid w:val="00382EFD"/>
    <w:rsid w:val="003837C9"/>
    <w:rsid w:val="00384070"/>
    <w:rsid w:val="0038481F"/>
    <w:rsid w:val="00384ABC"/>
    <w:rsid w:val="003855AD"/>
    <w:rsid w:val="0038600A"/>
    <w:rsid w:val="003912A4"/>
    <w:rsid w:val="00391363"/>
    <w:rsid w:val="00395FAB"/>
    <w:rsid w:val="00397C90"/>
    <w:rsid w:val="003A0E3E"/>
    <w:rsid w:val="003A0F31"/>
    <w:rsid w:val="003A454C"/>
    <w:rsid w:val="003A6AA5"/>
    <w:rsid w:val="003A790C"/>
    <w:rsid w:val="003B07AC"/>
    <w:rsid w:val="003B0816"/>
    <w:rsid w:val="003B2DB0"/>
    <w:rsid w:val="003B3149"/>
    <w:rsid w:val="003B4392"/>
    <w:rsid w:val="003B4C78"/>
    <w:rsid w:val="003B6138"/>
    <w:rsid w:val="003B6296"/>
    <w:rsid w:val="003C0675"/>
    <w:rsid w:val="003C0D8B"/>
    <w:rsid w:val="003C1C40"/>
    <w:rsid w:val="003C2753"/>
    <w:rsid w:val="003C2A78"/>
    <w:rsid w:val="003C329C"/>
    <w:rsid w:val="003C56D7"/>
    <w:rsid w:val="003C6FB5"/>
    <w:rsid w:val="003D4157"/>
    <w:rsid w:val="003D41D5"/>
    <w:rsid w:val="003D6969"/>
    <w:rsid w:val="003E0677"/>
    <w:rsid w:val="003E07CD"/>
    <w:rsid w:val="003E2C39"/>
    <w:rsid w:val="003E3295"/>
    <w:rsid w:val="003E3ABB"/>
    <w:rsid w:val="003E5F29"/>
    <w:rsid w:val="003E6818"/>
    <w:rsid w:val="003F224F"/>
    <w:rsid w:val="003F25E4"/>
    <w:rsid w:val="003F4159"/>
    <w:rsid w:val="003F52AA"/>
    <w:rsid w:val="003F5989"/>
    <w:rsid w:val="00401E44"/>
    <w:rsid w:val="00403279"/>
    <w:rsid w:val="00403CDE"/>
    <w:rsid w:val="004056EB"/>
    <w:rsid w:val="00405861"/>
    <w:rsid w:val="00405BAD"/>
    <w:rsid w:val="00411BB3"/>
    <w:rsid w:val="004122FA"/>
    <w:rsid w:val="004141F0"/>
    <w:rsid w:val="004149D9"/>
    <w:rsid w:val="00415901"/>
    <w:rsid w:val="00416735"/>
    <w:rsid w:val="00421DCC"/>
    <w:rsid w:val="004261C3"/>
    <w:rsid w:val="00426410"/>
    <w:rsid w:val="004268C7"/>
    <w:rsid w:val="0043136A"/>
    <w:rsid w:val="00431CFF"/>
    <w:rsid w:val="00434B06"/>
    <w:rsid w:val="00437A74"/>
    <w:rsid w:val="00437C9A"/>
    <w:rsid w:val="004407C7"/>
    <w:rsid w:val="00440BF5"/>
    <w:rsid w:val="00441200"/>
    <w:rsid w:val="0044396B"/>
    <w:rsid w:val="00443CF8"/>
    <w:rsid w:val="004443FF"/>
    <w:rsid w:val="00444B39"/>
    <w:rsid w:val="00444CED"/>
    <w:rsid w:val="00446149"/>
    <w:rsid w:val="00446646"/>
    <w:rsid w:val="0044676C"/>
    <w:rsid w:val="0044685D"/>
    <w:rsid w:val="00447A86"/>
    <w:rsid w:val="00450FB9"/>
    <w:rsid w:val="004514E2"/>
    <w:rsid w:val="00455EB0"/>
    <w:rsid w:val="00456D0A"/>
    <w:rsid w:val="00456D56"/>
    <w:rsid w:val="004570C5"/>
    <w:rsid w:val="00460A0A"/>
    <w:rsid w:val="004619D3"/>
    <w:rsid w:val="00464866"/>
    <w:rsid w:val="00465961"/>
    <w:rsid w:val="00466E1C"/>
    <w:rsid w:val="00467141"/>
    <w:rsid w:val="00470DF1"/>
    <w:rsid w:val="00472A2D"/>
    <w:rsid w:val="00473812"/>
    <w:rsid w:val="00474C65"/>
    <w:rsid w:val="004757C4"/>
    <w:rsid w:val="004800F4"/>
    <w:rsid w:val="00483A07"/>
    <w:rsid w:val="00483AAE"/>
    <w:rsid w:val="004872CB"/>
    <w:rsid w:val="00487603"/>
    <w:rsid w:val="00492CDC"/>
    <w:rsid w:val="00492FFD"/>
    <w:rsid w:val="00494C6F"/>
    <w:rsid w:val="00494FC0"/>
    <w:rsid w:val="00495435"/>
    <w:rsid w:val="004954AD"/>
    <w:rsid w:val="0049636C"/>
    <w:rsid w:val="00497A0A"/>
    <w:rsid w:val="004A060A"/>
    <w:rsid w:val="004A13FA"/>
    <w:rsid w:val="004A2242"/>
    <w:rsid w:val="004A2B42"/>
    <w:rsid w:val="004B22C3"/>
    <w:rsid w:val="004B6592"/>
    <w:rsid w:val="004B68B2"/>
    <w:rsid w:val="004B7BE6"/>
    <w:rsid w:val="004C0209"/>
    <w:rsid w:val="004C31DB"/>
    <w:rsid w:val="004C673F"/>
    <w:rsid w:val="004D207A"/>
    <w:rsid w:val="004D28EF"/>
    <w:rsid w:val="004D500A"/>
    <w:rsid w:val="004E06CF"/>
    <w:rsid w:val="004E26AD"/>
    <w:rsid w:val="004E28F2"/>
    <w:rsid w:val="004E2CD9"/>
    <w:rsid w:val="004E6258"/>
    <w:rsid w:val="004E77F1"/>
    <w:rsid w:val="004E7921"/>
    <w:rsid w:val="004F0DDF"/>
    <w:rsid w:val="004F1A7F"/>
    <w:rsid w:val="004F2879"/>
    <w:rsid w:val="004F326F"/>
    <w:rsid w:val="004F5359"/>
    <w:rsid w:val="00500A35"/>
    <w:rsid w:val="00500B54"/>
    <w:rsid w:val="00501386"/>
    <w:rsid w:val="005023CE"/>
    <w:rsid w:val="005030BE"/>
    <w:rsid w:val="00505B3A"/>
    <w:rsid w:val="00507885"/>
    <w:rsid w:val="00510A7D"/>
    <w:rsid w:val="00510C54"/>
    <w:rsid w:val="00512E1A"/>
    <w:rsid w:val="00513B30"/>
    <w:rsid w:val="00514349"/>
    <w:rsid w:val="00514587"/>
    <w:rsid w:val="00514A77"/>
    <w:rsid w:val="00514AA1"/>
    <w:rsid w:val="00517402"/>
    <w:rsid w:val="00524055"/>
    <w:rsid w:val="0052426C"/>
    <w:rsid w:val="00524828"/>
    <w:rsid w:val="00524EF3"/>
    <w:rsid w:val="005274DB"/>
    <w:rsid w:val="0052798C"/>
    <w:rsid w:val="00530CBD"/>
    <w:rsid w:val="00533207"/>
    <w:rsid w:val="005334F4"/>
    <w:rsid w:val="005345E1"/>
    <w:rsid w:val="00534A4E"/>
    <w:rsid w:val="00536271"/>
    <w:rsid w:val="00536399"/>
    <w:rsid w:val="00537B62"/>
    <w:rsid w:val="0054232C"/>
    <w:rsid w:val="00543001"/>
    <w:rsid w:val="0054426E"/>
    <w:rsid w:val="00546011"/>
    <w:rsid w:val="005465EC"/>
    <w:rsid w:val="00547834"/>
    <w:rsid w:val="00547B4C"/>
    <w:rsid w:val="00547F40"/>
    <w:rsid w:val="005524A0"/>
    <w:rsid w:val="005525E3"/>
    <w:rsid w:val="00556AE4"/>
    <w:rsid w:val="005601E6"/>
    <w:rsid w:val="005604AB"/>
    <w:rsid w:val="00561309"/>
    <w:rsid w:val="00561D60"/>
    <w:rsid w:val="00561FCD"/>
    <w:rsid w:val="0056356D"/>
    <w:rsid w:val="00563849"/>
    <w:rsid w:val="0056559A"/>
    <w:rsid w:val="00565BF8"/>
    <w:rsid w:val="00567631"/>
    <w:rsid w:val="0057020E"/>
    <w:rsid w:val="0057230B"/>
    <w:rsid w:val="00572AEF"/>
    <w:rsid w:val="00574859"/>
    <w:rsid w:val="00575303"/>
    <w:rsid w:val="00576220"/>
    <w:rsid w:val="0057661B"/>
    <w:rsid w:val="0058028D"/>
    <w:rsid w:val="00581022"/>
    <w:rsid w:val="005817EB"/>
    <w:rsid w:val="005834A3"/>
    <w:rsid w:val="00584206"/>
    <w:rsid w:val="00584E48"/>
    <w:rsid w:val="005851B1"/>
    <w:rsid w:val="00585567"/>
    <w:rsid w:val="00585AB2"/>
    <w:rsid w:val="00586120"/>
    <w:rsid w:val="00587250"/>
    <w:rsid w:val="00587DF4"/>
    <w:rsid w:val="00590210"/>
    <w:rsid w:val="00591653"/>
    <w:rsid w:val="0059165D"/>
    <w:rsid w:val="005934EE"/>
    <w:rsid w:val="005941A5"/>
    <w:rsid w:val="00594619"/>
    <w:rsid w:val="0059617B"/>
    <w:rsid w:val="00597389"/>
    <w:rsid w:val="005A14DC"/>
    <w:rsid w:val="005A1A8C"/>
    <w:rsid w:val="005A2A60"/>
    <w:rsid w:val="005A2C16"/>
    <w:rsid w:val="005A2E8C"/>
    <w:rsid w:val="005A38E2"/>
    <w:rsid w:val="005A51C9"/>
    <w:rsid w:val="005A6939"/>
    <w:rsid w:val="005A784E"/>
    <w:rsid w:val="005B00FD"/>
    <w:rsid w:val="005B2D29"/>
    <w:rsid w:val="005B5CD5"/>
    <w:rsid w:val="005B5CE2"/>
    <w:rsid w:val="005B6430"/>
    <w:rsid w:val="005C053B"/>
    <w:rsid w:val="005C0B05"/>
    <w:rsid w:val="005C1875"/>
    <w:rsid w:val="005C1F60"/>
    <w:rsid w:val="005C3503"/>
    <w:rsid w:val="005C38B2"/>
    <w:rsid w:val="005C7E94"/>
    <w:rsid w:val="005D13C5"/>
    <w:rsid w:val="005D1C50"/>
    <w:rsid w:val="005D28E1"/>
    <w:rsid w:val="005D45F5"/>
    <w:rsid w:val="005D4F1F"/>
    <w:rsid w:val="005D70D3"/>
    <w:rsid w:val="005E3AA1"/>
    <w:rsid w:val="005E440B"/>
    <w:rsid w:val="005E608C"/>
    <w:rsid w:val="005E686D"/>
    <w:rsid w:val="005E7B03"/>
    <w:rsid w:val="005E7E5D"/>
    <w:rsid w:val="005F05AD"/>
    <w:rsid w:val="005F0F7A"/>
    <w:rsid w:val="005F2FE6"/>
    <w:rsid w:val="005F320B"/>
    <w:rsid w:val="005F3912"/>
    <w:rsid w:val="005F54A4"/>
    <w:rsid w:val="005F5A40"/>
    <w:rsid w:val="005F5F80"/>
    <w:rsid w:val="005F68B3"/>
    <w:rsid w:val="005F6912"/>
    <w:rsid w:val="006003D9"/>
    <w:rsid w:val="00603E04"/>
    <w:rsid w:val="00605529"/>
    <w:rsid w:val="006105A9"/>
    <w:rsid w:val="006128FF"/>
    <w:rsid w:val="00612B47"/>
    <w:rsid w:val="00612C7D"/>
    <w:rsid w:val="00613506"/>
    <w:rsid w:val="0061410E"/>
    <w:rsid w:val="006163CC"/>
    <w:rsid w:val="00617D19"/>
    <w:rsid w:val="00620A59"/>
    <w:rsid w:val="006224E8"/>
    <w:rsid w:val="00622BBB"/>
    <w:rsid w:val="006246FE"/>
    <w:rsid w:val="00625D08"/>
    <w:rsid w:val="006279E4"/>
    <w:rsid w:val="006307C2"/>
    <w:rsid w:val="00630C99"/>
    <w:rsid w:val="00631BD1"/>
    <w:rsid w:val="0063311C"/>
    <w:rsid w:val="00643A06"/>
    <w:rsid w:val="00644C19"/>
    <w:rsid w:val="00645A8F"/>
    <w:rsid w:val="00645D54"/>
    <w:rsid w:val="00650393"/>
    <w:rsid w:val="00652849"/>
    <w:rsid w:val="00652B9F"/>
    <w:rsid w:val="00652D17"/>
    <w:rsid w:val="00653486"/>
    <w:rsid w:val="006556AE"/>
    <w:rsid w:val="00655E17"/>
    <w:rsid w:val="00660C7C"/>
    <w:rsid w:val="00662371"/>
    <w:rsid w:val="00662B64"/>
    <w:rsid w:val="00664C62"/>
    <w:rsid w:val="00666EFC"/>
    <w:rsid w:val="0067016B"/>
    <w:rsid w:val="00670FF0"/>
    <w:rsid w:val="006737A5"/>
    <w:rsid w:val="00681147"/>
    <w:rsid w:val="006815DB"/>
    <w:rsid w:val="006824EA"/>
    <w:rsid w:val="00684788"/>
    <w:rsid w:val="00684F56"/>
    <w:rsid w:val="00685762"/>
    <w:rsid w:val="006901F8"/>
    <w:rsid w:val="0069031D"/>
    <w:rsid w:val="00691D95"/>
    <w:rsid w:val="00695A29"/>
    <w:rsid w:val="006966BD"/>
    <w:rsid w:val="006A0A5D"/>
    <w:rsid w:val="006A0AA2"/>
    <w:rsid w:val="006A19AD"/>
    <w:rsid w:val="006A2FDE"/>
    <w:rsid w:val="006A45E7"/>
    <w:rsid w:val="006A66B5"/>
    <w:rsid w:val="006A6E90"/>
    <w:rsid w:val="006A7F05"/>
    <w:rsid w:val="006B0506"/>
    <w:rsid w:val="006B097B"/>
    <w:rsid w:val="006B34B3"/>
    <w:rsid w:val="006B4078"/>
    <w:rsid w:val="006B7FF5"/>
    <w:rsid w:val="006C0979"/>
    <w:rsid w:val="006C25CE"/>
    <w:rsid w:val="006C2A6C"/>
    <w:rsid w:val="006C2B2D"/>
    <w:rsid w:val="006C3C86"/>
    <w:rsid w:val="006C45A0"/>
    <w:rsid w:val="006C75C7"/>
    <w:rsid w:val="006C769C"/>
    <w:rsid w:val="006C7F57"/>
    <w:rsid w:val="006C7F76"/>
    <w:rsid w:val="006D05A7"/>
    <w:rsid w:val="006D06A3"/>
    <w:rsid w:val="006D2451"/>
    <w:rsid w:val="006D24B7"/>
    <w:rsid w:val="006D3EC2"/>
    <w:rsid w:val="006D40A6"/>
    <w:rsid w:val="006D41EA"/>
    <w:rsid w:val="006D6C48"/>
    <w:rsid w:val="006E064D"/>
    <w:rsid w:val="006E0BDE"/>
    <w:rsid w:val="006E29F9"/>
    <w:rsid w:val="006E4ED8"/>
    <w:rsid w:val="006E57B2"/>
    <w:rsid w:val="006E57ED"/>
    <w:rsid w:val="006E602C"/>
    <w:rsid w:val="006E6A25"/>
    <w:rsid w:val="006E6B68"/>
    <w:rsid w:val="006F1663"/>
    <w:rsid w:val="006F1AEC"/>
    <w:rsid w:val="006F23E6"/>
    <w:rsid w:val="006F2A63"/>
    <w:rsid w:val="006F4167"/>
    <w:rsid w:val="006F5234"/>
    <w:rsid w:val="006F6AED"/>
    <w:rsid w:val="006F7104"/>
    <w:rsid w:val="006F789A"/>
    <w:rsid w:val="00700840"/>
    <w:rsid w:val="00700C7A"/>
    <w:rsid w:val="007029F5"/>
    <w:rsid w:val="00703B8D"/>
    <w:rsid w:val="00706DB0"/>
    <w:rsid w:val="00707163"/>
    <w:rsid w:val="0071104C"/>
    <w:rsid w:val="00711825"/>
    <w:rsid w:val="00711E5F"/>
    <w:rsid w:val="00712201"/>
    <w:rsid w:val="00712F54"/>
    <w:rsid w:val="00714F07"/>
    <w:rsid w:val="00715D57"/>
    <w:rsid w:val="00715D66"/>
    <w:rsid w:val="007160F0"/>
    <w:rsid w:val="00716494"/>
    <w:rsid w:val="00721B4F"/>
    <w:rsid w:val="0072266C"/>
    <w:rsid w:val="007228FB"/>
    <w:rsid w:val="00722DE2"/>
    <w:rsid w:val="007318B7"/>
    <w:rsid w:val="00734C51"/>
    <w:rsid w:val="00735D0D"/>
    <w:rsid w:val="007402D4"/>
    <w:rsid w:val="007410FB"/>
    <w:rsid w:val="00741A76"/>
    <w:rsid w:val="00741C93"/>
    <w:rsid w:val="007420C8"/>
    <w:rsid w:val="007426E8"/>
    <w:rsid w:val="00743E18"/>
    <w:rsid w:val="007444D8"/>
    <w:rsid w:val="007450D3"/>
    <w:rsid w:val="007466D5"/>
    <w:rsid w:val="00750B37"/>
    <w:rsid w:val="00751BE4"/>
    <w:rsid w:val="00752305"/>
    <w:rsid w:val="007547D0"/>
    <w:rsid w:val="0075620D"/>
    <w:rsid w:val="0075753F"/>
    <w:rsid w:val="00757644"/>
    <w:rsid w:val="007612EB"/>
    <w:rsid w:val="007623C6"/>
    <w:rsid w:val="007639D9"/>
    <w:rsid w:val="00764446"/>
    <w:rsid w:val="00767DBA"/>
    <w:rsid w:val="00770E7E"/>
    <w:rsid w:val="00771AAE"/>
    <w:rsid w:val="00772F85"/>
    <w:rsid w:val="007741D9"/>
    <w:rsid w:val="0077429B"/>
    <w:rsid w:val="007746F7"/>
    <w:rsid w:val="00774CCE"/>
    <w:rsid w:val="00775045"/>
    <w:rsid w:val="00775508"/>
    <w:rsid w:val="007761C6"/>
    <w:rsid w:val="0077761D"/>
    <w:rsid w:val="00777645"/>
    <w:rsid w:val="00777AFB"/>
    <w:rsid w:val="00781B77"/>
    <w:rsid w:val="00781BAD"/>
    <w:rsid w:val="0078201F"/>
    <w:rsid w:val="00782F74"/>
    <w:rsid w:val="0079006B"/>
    <w:rsid w:val="00792A92"/>
    <w:rsid w:val="007932C7"/>
    <w:rsid w:val="007961BC"/>
    <w:rsid w:val="00797B14"/>
    <w:rsid w:val="007A0188"/>
    <w:rsid w:val="007A2687"/>
    <w:rsid w:val="007A35DA"/>
    <w:rsid w:val="007A470C"/>
    <w:rsid w:val="007A5806"/>
    <w:rsid w:val="007A5E4D"/>
    <w:rsid w:val="007A7DC5"/>
    <w:rsid w:val="007B123A"/>
    <w:rsid w:val="007B21CE"/>
    <w:rsid w:val="007B2690"/>
    <w:rsid w:val="007B2AF3"/>
    <w:rsid w:val="007B35A5"/>
    <w:rsid w:val="007B3C13"/>
    <w:rsid w:val="007B4CC5"/>
    <w:rsid w:val="007B5923"/>
    <w:rsid w:val="007B66E8"/>
    <w:rsid w:val="007B7269"/>
    <w:rsid w:val="007C0FAB"/>
    <w:rsid w:val="007C6495"/>
    <w:rsid w:val="007D0A4D"/>
    <w:rsid w:val="007D18C7"/>
    <w:rsid w:val="007D3447"/>
    <w:rsid w:val="007D365B"/>
    <w:rsid w:val="007D590D"/>
    <w:rsid w:val="007E0F5D"/>
    <w:rsid w:val="007E2AD2"/>
    <w:rsid w:val="007E4304"/>
    <w:rsid w:val="007E4361"/>
    <w:rsid w:val="007E6003"/>
    <w:rsid w:val="007E68F5"/>
    <w:rsid w:val="007F0047"/>
    <w:rsid w:val="007F27EE"/>
    <w:rsid w:val="007F3385"/>
    <w:rsid w:val="007F4737"/>
    <w:rsid w:val="007F4E6B"/>
    <w:rsid w:val="007F6ACA"/>
    <w:rsid w:val="00801C3B"/>
    <w:rsid w:val="00804417"/>
    <w:rsid w:val="008069BA"/>
    <w:rsid w:val="00812372"/>
    <w:rsid w:val="008123D2"/>
    <w:rsid w:val="00812886"/>
    <w:rsid w:val="00813BEE"/>
    <w:rsid w:val="00815E24"/>
    <w:rsid w:val="00815EC0"/>
    <w:rsid w:val="00816256"/>
    <w:rsid w:val="00816D54"/>
    <w:rsid w:val="00820EF0"/>
    <w:rsid w:val="0082112E"/>
    <w:rsid w:val="008221F2"/>
    <w:rsid w:val="00823B67"/>
    <w:rsid w:val="00824BAE"/>
    <w:rsid w:val="00826DC1"/>
    <w:rsid w:val="00827CCA"/>
    <w:rsid w:val="008313E1"/>
    <w:rsid w:val="008317C1"/>
    <w:rsid w:val="0083329A"/>
    <w:rsid w:val="008336A8"/>
    <w:rsid w:val="0083574C"/>
    <w:rsid w:val="00840FD4"/>
    <w:rsid w:val="00841E58"/>
    <w:rsid w:val="00843F77"/>
    <w:rsid w:val="00845758"/>
    <w:rsid w:val="00845D07"/>
    <w:rsid w:val="008468B9"/>
    <w:rsid w:val="00847F5C"/>
    <w:rsid w:val="00851A4B"/>
    <w:rsid w:val="00852A7F"/>
    <w:rsid w:val="00853D8B"/>
    <w:rsid w:val="008541CE"/>
    <w:rsid w:val="008552D6"/>
    <w:rsid w:val="00855719"/>
    <w:rsid w:val="00855AAE"/>
    <w:rsid w:val="00856BB4"/>
    <w:rsid w:val="00857A15"/>
    <w:rsid w:val="00863977"/>
    <w:rsid w:val="008667FD"/>
    <w:rsid w:val="0086779C"/>
    <w:rsid w:val="00867CA6"/>
    <w:rsid w:val="008706E1"/>
    <w:rsid w:val="0087097E"/>
    <w:rsid w:val="00870DE3"/>
    <w:rsid w:val="00870E4B"/>
    <w:rsid w:val="008713A7"/>
    <w:rsid w:val="00872BDA"/>
    <w:rsid w:val="00873704"/>
    <w:rsid w:val="00874630"/>
    <w:rsid w:val="00874B2B"/>
    <w:rsid w:val="00874CB7"/>
    <w:rsid w:val="0087664D"/>
    <w:rsid w:val="008768E9"/>
    <w:rsid w:val="00876948"/>
    <w:rsid w:val="0087780A"/>
    <w:rsid w:val="008825E0"/>
    <w:rsid w:val="00884512"/>
    <w:rsid w:val="00884B57"/>
    <w:rsid w:val="00885CB7"/>
    <w:rsid w:val="00891AB5"/>
    <w:rsid w:val="00892484"/>
    <w:rsid w:val="008927B1"/>
    <w:rsid w:val="00892F95"/>
    <w:rsid w:val="00892F98"/>
    <w:rsid w:val="00893699"/>
    <w:rsid w:val="008939F1"/>
    <w:rsid w:val="008A2AC1"/>
    <w:rsid w:val="008A4120"/>
    <w:rsid w:val="008A47E8"/>
    <w:rsid w:val="008A58AE"/>
    <w:rsid w:val="008A658E"/>
    <w:rsid w:val="008A7763"/>
    <w:rsid w:val="008B0C72"/>
    <w:rsid w:val="008B1C6A"/>
    <w:rsid w:val="008B6380"/>
    <w:rsid w:val="008C02FE"/>
    <w:rsid w:val="008C0CB2"/>
    <w:rsid w:val="008C18D7"/>
    <w:rsid w:val="008C27E2"/>
    <w:rsid w:val="008C32B9"/>
    <w:rsid w:val="008C4CF8"/>
    <w:rsid w:val="008D04B3"/>
    <w:rsid w:val="008D0A4A"/>
    <w:rsid w:val="008D0C4B"/>
    <w:rsid w:val="008D0D88"/>
    <w:rsid w:val="008D15B7"/>
    <w:rsid w:val="008D2426"/>
    <w:rsid w:val="008D263F"/>
    <w:rsid w:val="008D5FE8"/>
    <w:rsid w:val="008D7909"/>
    <w:rsid w:val="008E0023"/>
    <w:rsid w:val="008E0C81"/>
    <w:rsid w:val="008E2FB1"/>
    <w:rsid w:val="008E4815"/>
    <w:rsid w:val="008F0F25"/>
    <w:rsid w:val="008F22DE"/>
    <w:rsid w:val="008F3004"/>
    <w:rsid w:val="008F394A"/>
    <w:rsid w:val="008F50D2"/>
    <w:rsid w:val="008F7340"/>
    <w:rsid w:val="009000CE"/>
    <w:rsid w:val="009006D8"/>
    <w:rsid w:val="00901341"/>
    <w:rsid w:val="00903E24"/>
    <w:rsid w:val="009106B3"/>
    <w:rsid w:val="00910FD7"/>
    <w:rsid w:val="009113B7"/>
    <w:rsid w:val="009131B6"/>
    <w:rsid w:val="0091590F"/>
    <w:rsid w:val="00916666"/>
    <w:rsid w:val="00917758"/>
    <w:rsid w:val="009240F6"/>
    <w:rsid w:val="0092711A"/>
    <w:rsid w:val="00927851"/>
    <w:rsid w:val="00927C2F"/>
    <w:rsid w:val="0093107D"/>
    <w:rsid w:val="009347AE"/>
    <w:rsid w:val="00934C56"/>
    <w:rsid w:val="00935096"/>
    <w:rsid w:val="009354B9"/>
    <w:rsid w:val="0093550F"/>
    <w:rsid w:val="00935AEF"/>
    <w:rsid w:val="00941580"/>
    <w:rsid w:val="00942324"/>
    <w:rsid w:val="009424C0"/>
    <w:rsid w:val="00942F54"/>
    <w:rsid w:val="0094321F"/>
    <w:rsid w:val="0094470A"/>
    <w:rsid w:val="009447F9"/>
    <w:rsid w:val="00947C72"/>
    <w:rsid w:val="00950597"/>
    <w:rsid w:val="0095210E"/>
    <w:rsid w:val="009532C4"/>
    <w:rsid w:val="00953E4D"/>
    <w:rsid w:val="00957C07"/>
    <w:rsid w:val="00957D0A"/>
    <w:rsid w:val="00960697"/>
    <w:rsid w:val="0096179B"/>
    <w:rsid w:val="00962566"/>
    <w:rsid w:val="0096365F"/>
    <w:rsid w:val="009671DC"/>
    <w:rsid w:val="00972B96"/>
    <w:rsid w:val="00976554"/>
    <w:rsid w:val="00976878"/>
    <w:rsid w:val="00976AB4"/>
    <w:rsid w:val="009800B8"/>
    <w:rsid w:val="00981813"/>
    <w:rsid w:val="00981CCE"/>
    <w:rsid w:val="00983D70"/>
    <w:rsid w:val="00984282"/>
    <w:rsid w:val="009854C9"/>
    <w:rsid w:val="00985BF7"/>
    <w:rsid w:val="00992C12"/>
    <w:rsid w:val="0099320B"/>
    <w:rsid w:val="00993F90"/>
    <w:rsid w:val="00994420"/>
    <w:rsid w:val="00995549"/>
    <w:rsid w:val="00995A0A"/>
    <w:rsid w:val="00996413"/>
    <w:rsid w:val="0099692C"/>
    <w:rsid w:val="00997436"/>
    <w:rsid w:val="009A24C9"/>
    <w:rsid w:val="009A3B19"/>
    <w:rsid w:val="009A516A"/>
    <w:rsid w:val="009A6227"/>
    <w:rsid w:val="009B2307"/>
    <w:rsid w:val="009B260E"/>
    <w:rsid w:val="009B4473"/>
    <w:rsid w:val="009B5326"/>
    <w:rsid w:val="009B6DA4"/>
    <w:rsid w:val="009B770A"/>
    <w:rsid w:val="009C1E6B"/>
    <w:rsid w:val="009C2C7A"/>
    <w:rsid w:val="009C4026"/>
    <w:rsid w:val="009C4CE6"/>
    <w:rsid w:val="009C77C2"/>
    <w:rsid w:val="009C79C7"/>
    <w:rsid w:val="009D07FC"/>
    <w:rsid w:val="009D114D"/>
    <w:rsid w:val="009D3547"/>
    <w:rsid w:val="009D446B"/>
    <w:rsid w:val="009D5384"/>
    <w:rsid w:val="009D5805"/>
    <w:rsid w:val="009D5C5B"/>
    <w:rsid w:val="009D7282"/>
    <w:rsid w:val="009D729D"/>
    <w:rsid w:val="009E11BE"/>
    <w:rsid w:val="009E1468"/>
    <w:rsid w:val="009E29A0"/>
    <w:rsid w:val="009E422D"/>
    <w:rsid w:val="009E5916"/>
    <w:rsid w:val="009F1F6B"/>
    <w:rsid w:val="009F3586"/>
    <w:rsid w:val="009F5B26"/>
    <w:rsid w:val="009F5EB0"/>
    <w:rsid w:val="009F7649"/>
    <w:rsid w:val="009F7698"/>
    <w:rsid w:val="00A02B59"/>
    <w:rsid w:val="00A03849"/>
    <w:rsid w:val="00A03E0D"/>
    <w:rsid w:val="00A042D5"/>
    <w:rsid w:val="00A04925"/>
    <w:rsid w:val="00A054F3"/>
    <w:rsid w:val="00A06D49"/>
    <w:rsid w:val="00A104E9"/>
    <w:rsid w:val="00A13EBE"/>
    <w:rsid w:val="00A14E6B"/>
    <w:rsid w:val="00A15571"/>
    <w:rsid w:val="00A15B1F"/>
    <w:rsid w:val="00A15DF8"/>
    <w:rsid w:val="00A20C01"/>
    <w:rsid w:val="00A23A1E"/>
    <w:rsid w:val="00A25458"/>
    <w:rsid w:val="00A25692"/>
    <w:rsid w:val="00A25C20"/>
    <w:rsid w:val="00A2682B"/>
    <w:rsid w:val="00A31456"/>
    <w:rsid w:val="00A3377D"/>
    <w:rsid w:val="00A3519A"/>
    <w:rsid w:val="00A354BF"/>
    <w:rsid w:val="00A365AB"/>
    <w:rsid w:val="00A37D05"/>
    <w:rsid w:val="00A43DB7"/>
    <w:rsid w:val="00A46220"/>
    <w:rsid w:val="00A5104D"/>
    <w:rsid w:val="00A518C6"/>
    <w:rsid w:val="00A5573A"/>
    <w:rsid w:val="00A567F9"/>
    <w:rsid w:val="00A571DD"/>
    <w:rsid w:val="00A623C0"/>
    <w:rsid w:val="00A62EB5"/>
    <w:rsid w:val="00A65346"/>
    <w:rsid w:val="00A663EA"/>
    <w:rsid w:val="00A7104F"/>
    <w:rsid w:val="00A76A9E"/>
    <w:rsid w:val="00A832BD"/>
    <w:rsid w:val="00A84511"/>
    <w:rsid w:val="00A8624A"/>
    <w:rsid w:val="00A8677E"/>
    <w:rsid w:val="00A86A15"/>
    <w:rsid w:val="00A86D57"/>
    <w:rsid w:val="00A903FD"/>
    <w:rsid w:val="00A910AB"/>
    <w:rsid w:val="00A9128D"/>
    <w:rsid w:val="00A944F0"/>
    <w:rsid w:val="00AA27A1"/>
    <w:rsid w:val="00AA6251"/>
    <w:rsid w:val="00AA6942"/>
    <w:rsid w:val="00AA7C4E"/>
    <w:rsid w:val="00AB10C1"/>
    <w:rsid w:val="00AB2EA4"/>
    <w:rsid w:val="00AB4C77"/>
    <w:rsid w:val="00AB7332"/>
    <w:rsid w:val="00AC0187"/>
    <w:rsid w:val="00AC0A34"/>
    <w:rsid w:val="00AC2209"/>
    <w:rsid w:val="00AC2A0C"/>
    <w:rsid w:val="00AC2C2A"/>
    <w:rsid w:val="00AC4C88"/>
    <w:rsid w:val="00AC597D"/>
    <w:rsid w:val="00AC59F2"/>
    <w:rsid w:val="00AC62D0"/>
    <w:rsid w:val="00AC777B"/>
    <w:rsid w:val="00AD1918"/>
    <w:rsid w:val="00AD2A48"/>
    <w:rsid w:val="00AD2D5C"/>
    <w:rsid w:val="00AD5332"/>
    <w:rsid w:val="00AD63D3"/>
    <w:rsid w:val="00AD6DC7"/>
    <w:rsid w:val="00AE1223"/>
    <w:rsid w:val="00AE18BC"/>
    <w:rsid w:val="00AE1ADB"/>
    <w:rsid w:val="00AE1DE8"/>
    <w:rsid w:val="00AE25D9"/>
    <w:rsid w:val="00AE3F6B"/>
    <w:rsid w:val="00AE4CD4"/>
    <w:rsid w:val="00AE63A5"/>
    <w:rsid w:val="00AE79D3"/>
    <w:rsid w:val="00AF0F55"/>
    <w:rsid w:val="00AF2B96"/>
    <w:rsid w:val="00AF2F7F"/>
    <w:rsid w:val="00AF31BC"/>
    <w:rsid w:val="00AF3DB8"/>
    <w:rsid w:val="00AF4828"/>
    <w:rsid w:val="00AF4D23"/>
    <w:rsid w:val="00AF656F"/>
    <w:rsid w:val="00AF7665"/>
    <w:rsid w:val="00AF7C03"/>
    <w:rsid w:val="00B015BC"/>
    <w:rsid w:val="00B01AB1"/>
    <w:rsid w:val="00B0722D"/>
    <w:rsid w:val="00B10F16"/>
    <w:rsid w:val="00B13997"/>
    <w:rsid w:val="00B13DA5"/>
    <w:rsid w:val="00B14023"/>
    <w:rsid w:val="00B14B10"/>
    <w:rsid w:val="00B14F32"/>
    <w:rsid w:val="00B15BA7"/>
    <w:rsid w:val="00B2434A"/>
    <w:rsid w:val="00B25C97"/>
    <w:rsid w:val="00B26EFB"/>
    <w:rsid w:val="00B276F1"/>
    <w:rsid w:val="00B309AA"/>
    <w:rsid w:val="00B342E2"/>
    <w:rsid w:val="00B359A6"/>
    <w:rsid w:val="00B36877"/>
    <w:rsid w:val="00B3743E"/>
    <w:rsid w:val="00B4027C"/>
    <w:rsid w:val="00B40B86"/>
    <w:rsid w:val="00B415AD"/>
    <w:rsid w:val="00B43060"/>
    <w:rsid w:val="00B434A6"/>
    <w:rsid w:val="00B44A68"/>
    <w:rsid w:val="00B452C9"/>
    <w:rsid w:val="00B454A5"/>
    <w:rsid w:val="00B50424"/>
    <w:rsid w:val="00B5069B"/>
    <w:rsid w:val="00B5222D"/>
    <w:rsid w:val="00B52EC4"/>
    <w:rsid w:val="00B530E5"/>
    <w:rsid w:val="00B53C5A"/>
    <w:rsid w:val="00B5650E"/>
    <w:rsid w:val="00B576F2"/>
    <w:rsid w:val="00B60646"/>
    <w:rsid w:val="00B60728"/>
    <w:rsid w:val="00B613F8"/>
    <w:rsid w:val="00B6141B"/>
    <w:rsid w:val="00B62DB9"/>
    <w:rsid w:val="00B63010"/>
    <w:rsid w:val="00B6333E"/>
    <w:rsid w:val="00B637B3"/>
    <w:rsid w:val="00B63B65"/>
    <w:rsid w:val="00B66F42"/>
    <w:rsid w:val="00B67F15"/>
    <w:rsid w:val="00B72935"/>
    <w:rsid w:val="00B73C05"/>
    <w:rsid w:val="00B74B6D"/>
    <w:rsid w:val="00B75F9D"/>
    <w:rsid w:val="00B76E2E"/>
    <w:rsid w:val="00B81577"/>
    <w:rsid w:val="00B82629"/>
    <w:rsid w:val="00B83850"/>
    <w:rsid w:val="00B84822"/>
    <w:rsid w:val="00B84B3A"/>
    <w:rsid w:val="00B87130"/>
    <w:rsid w:val="00B90DE7"/>
    <w:rsid w:val="00B937AB"/>
    <w:rsid w:val="00B97788"/>
    <w:rsid w:val="00B97C70"/>
    <w:rsid w:val="00BA349D"/>
    <w:rsid w:val="00BA374A"/>
    <w:rsid w:val="00BA398B"/>
    <w:rsid w:val="00BA463B"/>
    <w:rsid w:val="00BA6864"/>
    <w:rsid w:val="00BB04D8"/>
    <w:rsid w:val="00BB1337"/>
    <w:rsid w:val="00BB4597"/>
    <w:rsid w:val="00BB612E"/>
    <w:rsid w:val="00BB7948"/>
    <w:rsid w:val="00BC1130"/>
    <w:rsid w:val="00BC1A17"/>
    <w:rsid w:val="00BC2081"/>
    <w:rsid w:val="00BC2502"/>
    <w:rsid w:val="00BC3F4C"/>
    <w:rsid w:val="00BC69CB"/>
    <w:rsid w:val="00BD00BA"/>
    <w:rsid w:val="00BD287D"/>
    <w:rsid w:val="00BD2F0C"/>
    <w:rsid w:val="00BD4F3B"/>
    <w:rsid w:val="00BD6532"/>
    <w:rsid w:val="00BD6FFE"/>
    <w:rsid w:val="00BE0BE3"/>
    <w:rsid w:val="00BE0CF8"/>
    <w:rsid w:val="00BE23A0"/>
    <w:rsid w:val="00BE5920"/>
    <w:rsid w:val="00BE6D39"/>
    <w:rsid w:val="00BF0A4E"/>
    <w:rsid w:val="00BF176E"/>
    <w:rsid w:val="00BF24B7"/>
    <w:rsid w:val="00BF450C"/>
    <w:rsid w:val="00BF5EC5"/>
    <w:rsid w:val="00BF6BA4"/>
    <w:rsid w:val="00C03BF8"/>
    <w:rsid w:val="00C03C1D"/>
    <w:rsid w:val="00C04390"/>
    <w:rsid w:val="00C06A33"/>
    <w:rsid w:val="00C0713A"/>
    <w:rsid w:val="00C07D89"/>
    <w:rsid w:val="00C10619"/>
    <w:rsid w:val="00C10BCF"/>
    <w:rsid w:val="00C10C5A"/>
    <w:rsid w:val="00C12003"/>
    <w:rsid w:val="00C1331B"/>
    <w:rsid w:val="00C1453F"/>
    <w:rsid w:val="00C15A61"/>
    <w:rsid w:val="00C165DA"/>
    <w:rsid w:val="00C1762A"/>
    <w:rsid w:val="00C178A7"/>
    <w:rsid w:val="00C2292C"/>
    <w:rsid w:val="00C22DD7"/>
    <w:rsid w:val="00C32D05"/>
    <w:rsid w:val="00C32D22"/>
    <w:rsid w:val="00C347B1"/>
    <w:rsid w:val="00C34B95"/>
    <w:rsid w:val="00C37270"/>
    <w:rsid w:val="00C408B1"/>
    <w:rsid w:val="00C4534C"/>
    <w:rsid w:val="00C46311"/>
    <w:rsid w:val="00C46799"/>
    <w:rsid w:val="00C46AE1"/>
    <w:rsid w:val="00C46D2C"/>
    <w:rsid w:val="00C51108"/>
    <w:rsid w:val="00C5167D"/>
    <w:rsid w:val="00C526C5"/>
    <w:rsid w:val="00C53840"/>
    <w:rsid w:val="00C56193"/>
    <w:rsid w:val="00C56429"/>
    <w:rsid w:val="00C56F6E"/>
    <w:rsid w:val="00C5730E"/>
    <w:rsid w:val="00C6047C"/>
    <w:rsid w:val="00C60AEA"/>
    <w:rsid w:val="00C62152"/>
    <w:rsid w:val="00C62265"/>
    <w:rsid w:val="00C64F94"/>
    <w:rsid w:val="00C65223"/>
    <w:rsid w:val="00C65369"/>
    <w:rsid w:val="00C65844"/>
    <w:rsid w:val="00C700D3"/>
    <w:rsid w:val="00C706FF"/>
    <w:rsid w:val="00C70AEA"/>
    <w:rsid w:val="00C70B05"/>
    <w:rsid w:val="00C70C64"/>
    <w:rsid w:val="00C71B4F"/>
    <w:rsid w:val="00C71D23"/>
    <w:rsid w:val="00C722DA"/>
    <w:rsid w:val="00C7267E"/>
    <w:rsid w:val="00C73547"/>
    <w:rsid w:val="00C77869"/>
    <w:rsid w:val="00C81E40"/>
    <w:rsid w:val="00C8305F"/>
    <w:rsid w:val="00C91591"/>
    <w:rsid w:val="00C91882"/>
    <w:rsid w:val="00C9341A"/>
    <w:rsid w:val="00C94A63"/>
    <w:rsid w:val="00C94CC2"/>
    <w:rsid w:val="00C95B79"/>
    <w:rsid w:val="00C96090"/>
    <w:rsid w:val="00C97FDD"/>
    <w:rsid w:val="00CA1306"/>
    <w:rsid w:val="00CA19A6"/>
    <w:rsid w:val="00CA2600"/>
    <w:rsid w:val="00CA2680"/>
    <w:rsid w:val="00CA4A48"/>
    <w:rsid w:val="00CA5E2E"/>
    <w:rsid w:val="00CA6294"/>
    <w:rsid w:val="00CA66C3"/>
    <w:rsid w:val="00CA7087"/>
    <w:rsid w:val="00CA797F"/>
    <w:rsid w:val="00CA7BC4"/>
    <w:rsid w:val="00CB1316"/>
    <w:rsid w:val="00CB1C39"/>
    <w:rsid w:val="00CB63F8"/>
    <w:rsid w:val="00CB6C4F"/>
    <w:rsid w:val="00CB7105"/>
    <w:rsid w:val="00CB7FF8"/>
    <w:rsid w:val="00CC0829"/>
    <w:rsid w:val="00CC1BCC"/>
    <w:rsid w:val="00CC39AF"/>
    <w:rsid w:val="00CC3DF6"/>
    <w:rsid w:val="00CC51BB"/>
    <w:rsid w:val="00CC5867"/>
    <w:rsid w:val="00CC59E5"/>
    <w:rsid w:val="00CC657C"/>
    <w:rsid w:val="00CC7AB1"/>
    <w:rsid w:val="00CC7DEE"/>
    <w:rsid w:val="00CD0F7C"/>
    <w:rsid w:val="00CD393B"/>
    <w:rsid w:val="00CD3D8E"/>
    <w:rsid w:val="00CD4049"/>
    <w:rsid w:val="00CD4095"/>
    <w:rsid w:val="00CD5BD3"/>
    <w:rsid w:val="00CD6AFA"/>
    <w:rsid w:val="00CD7090"/>
    <w:rsid w:val="00CD7E03"/>
    <w:rsid w:val="00CE222B"/>
    <w:rsid w:val="00CE30F7"/>
    <w:rsid w:val="00CE3255"/>
    <w:rsid w:val="00CE3A26"/>
    <w:rsid w:val="00CE48E1"/>
    <w:rsid w:val="00CE5D8E"/>
    <w:rsid w:val="00CF267F"/>
    <w:rsid w:val="00CF4ED9"/>
    <w:rsid w:val="00CF5065"/>
    <w:rsid w:val="00D00A56"/>
    <w:rsid w:val="00D01CC2"/>
    <w:rsid w:val="00D0269F"/>
    <w:rsid w:val="00D02CDD"/>
    <w:rsid w:val="00D043A1"/>
    <w:rsid w:val="00D0650B"/>
    <w:rsid w:val="00D07837"/>
    <w:rsid w:val="00D10D21"/>
    <w:rsid w:val="00D111E6"/>
    <w:rsid w:val="00D12B25"/>
    <w:rsid w:val="00D12D8A"/>
    <w:rsid w:val="00D15851"/>
    <w:rsid w:val="00D1587D"/>
    <w:rsid w:val="00D16325"/>
    <w:rsid w:val="00D20D86"/>
    <w:rsid w:val="00D23363"/>
    <w:rsid w:val="00D24D50"/>
    <w:rsid w:val="00D278FD"/>
    <w:rsid w:val="00D3085C"/>
    <w:rsid w:val="00D30D59"/>
    <w:rsid w:val="00D3220F"/>
    <w:rsid w:val="00D32BBC"/>
    <w:rsid w:val="00D34C3C"/>
    <w:rsid w:val="00D35834"/>
    <w:rsid w:val="00D35A06"/>
    <w:rsid w:val="00D36FE5"/>
    <w:rsid w:val="00D40179"/>
    <w:rsid w:val="00D45C00"/>
    <w:rsid w:val="00D502AF"/>
    <w:rsid w:val="00D509CD"/>
    <w:rsid w:val="00D50E41"/>
    <w:rsid w:val="00D512BA"/>
    <w:rsid w:val="00D5173F"/>
    <w:rsid w:val="00D53066"/>
    <w:rsid w:val="00D54C57"/>
    <w:rsid w:val="00D61200"/>
    <w:rsid w:val="00D61EB0"/>
    <w:rsid w:val="00D623FC"/>
    <w:rsid w:val="00D62D03"/>
    <w:rsid w:val="00D644DB"/>
    <w:rsid w:val="00D644E4"/>
    <w:rsid w:val="00D64913"/>
    <w:rsid w:val="00D65EBA"/>
    <w:rsid w:val="00D65F8F"/>
    <w:rsid w:val="00D6600F"/>
    <w:rsid w:val="00D677CE"/>
    <w:rsid w:val="00D67A8A"/>
    <w:rsid w:val="00D70CBA"/>
    <w:rsid w:val="00D712BD"/>
    <w:rsid w:val="00D71373"/>
    <w:rsid w:val="00D721E4"/>
    <w:rsid w:val="00D72C11"/>
    <w:rsid w:val="00D73063"/>
    <w:rsid w:val="00D733F4"/>
    <w:rsid w:val="00D749C9"/>
    <w:rsid w:val="00D74F8C"/>
    <w:rsid w:val="00D8116D"/>
    <w:rsid w:val="00D82FD2"/>
    <w:rsid w:val="00D83CC8"/>
    <w:rsid w:val="00D844D5"/>
    <w:rsid w:val="00D846E3"/>
    <w:rsid w:val="00D85F15"/>
    <w:rsid w:val="00D91736"/>
    <w:rsid w:val="00D919D6"/>
    <w:rsid w:val="00D930C7"/>
    <w:rsid w:val="00D94516"/>
    <w:rsid w:val="00D958D4"/>
    <w:rsid w:val="00D960E4"/>
    <w:rsid w:val="00D96C91"/>
    <w:rsid w:val="00D979F5"/>
    <w:rsid w:val="00DA7745"/>
    <w:rsid w:val="00DB40E2"/>
    <w:rsid w:val="00DB44BA"/>
    <w:rsid w:val="00DB51E1"/>
    <w:rsid w:val="00DB596D"/>
    <w:rsid w:val="00DB646E"/>
    <w:rsid w:val="00DB6AD3"/>
    <w:rsid w:val="00DB6E2E"/>
    <w:rsid w:val="00DC0B07"/>
    <w:rsid w:val="00DC1D7B"/>
    <w:rsid w:val="00DC1F73"/>
    <w:rsid w:val="00DC399C"/>
    <w:rsid w:val="00DC3A1B"/>
    <w:rsid w:val="00DC649B"/>
    <w:rsid w:val="00DC6C87"/>
    <w:rsid w:val="00DD3179"/>
    <w:rsid w:val="00DD5B27"/>
    <w:rsid w:val="00DD5FB5"/>
    <w:rsid w:val="00DE0429"/>
    <w:rsid w:val="00DE05C0"/>
    <w:rsid w:val="00DE0700"/>
    <w:rsid w:val="00DE1743"/>
    <w:rsid w:val="00DE28CC"/>
    <w:rsid w:val="00DE4186"/>
    <w:rsid w:val="00DE4B82"/>
    <w:rsid w:val="00DE5C79"/>
    <w:rsid w:val="00DE63B7"/>
    <w:rsid w:val="00DE7213"/>
    <w:rsid w:val="00DF0819"/>
    <w:rsid w:val="00DF374F"/>
    <w:rsid w:val="00DF376D"/>
    <w:rsid w:val="00DF6EAF"/>
    <w:rsid w:val="00E00A2D"/>
    <w:rsid w:val="00E01C67"/>
    <w:rsid w:val="00E02A45"/>
    <w:rsid w:val="00E03EC7"/>
    <w:rsid w:val="00E05D78"/>
    <w:rsid w:val="00E10F30"/>
    <w:rsid w:val="00E11180"/>
    <w:rsid w:val="00E11935"/>
    <w:rsid w:val="00E123F7"/>
    <w:rsid w:val="00E12C6A"/>
    <w:rsid w:val="00E13ABA"/>
    <w:rsid w:val="00E16C29"/>
    <w:rsid w:val="00E1759F"/>
    <w:rsid w:val="00E21652"/>
    <w:rsid w:val="00E22B24"/>
    <w:rsid w:val="00E238E3"/>
    <w:rsid w:val="00E25AE9"/>
    <w:rsid w:val="00E330B3"/>
    <w:rsid w:val="00E3372A"/>
    <w:rsid w:val="00E339AB"/>
    <w:rsid w:val="00E357E4"/>
    <w:rsid w:val="00E3645F"/>
    <w:rsid w:val="00E3757A"/>
    <w:rsid w:val="00E375CE"/>
    <w:rsid w:val="00E400E2"/>
    <w:rsid w:val="00E412F5"/>
    <w:rsid w:val="00E4216D"/>
    <w:rsid w:val="00E42A17"/>
    <w:rsid w:val="00E43528"/>
    <w:rsid w:val="00E43F0F"/>
    <w:rsid w:val="00E440D6"/>
    <w:rsid w:val="00E442E4"/>
    <w:rsid w:val="00E44453"/>
    <w:rsid w:val="00E446E0"/>
    <w:rsid w:val="00E44846"/>
    <w:rsid w:val="00E44946"/>
    <w:rsid w:val="00E449A3"/>
    <w:rsid w:val="00E46B98"/>
    <w:rsid w:val="00E50B5E"/>
    <w:rsid w:val="00E5416B"/>
    <w:rsid w:val="00E556B4"/>
    <w:rsid w:val="00E556FE"/>
    <w:rsid w:val="00E558EC"/>
    <w:rsid w:val="00E55997"/>
    <w:rsid w:val="00E5663E"/>
    <w:rsid w:val="00E57A1C"/>
    <w:rsid w:val="00E73556"/>
    <w:rsid w:val="00E73DF7"/>
    <w:rsid w:val="00E7407D"/>
    <w:rsid w:val="00E75394"/>
    <w:rsid w:val="00E7539B"/>
    <w:rsid w:val="00E766FD"/>
    <w:rsid w:val="00E77E71"/>
    <w:rsid w:val="00E813D1"/>
    <w:rsid w:val="00E8203F"/>
    <w:rsid w:val="00E82D35"/>
    <w:rsid w:val="00E84CA7"/>
    <w:rsid w:val="00E84F79"/>
    <w:rsid w:val="00E8532D"/>
    <w:rsid w:val="00E85B07"/>
    <w:rsid w:val="00E87A0A"/>
    <w:rsid w:val="00E9056F"/>
    <w:rsid w:val="00E9060F"/>
    <w:rsid w:val="00E91C3A"/>
    <w:rsid w:val="00E91C5D"/>
    <w:rsid w:val="00E928E3"/>
    <w:rsid w:val="00E9682C"/>
    <w:rsid w:val="00E97148"/>
    <w:rsid w:val="00E97B39"/>
    <w:rsid w:val="00EA1E53"/>
    <w:rsid w:val="00EA4378"/>
    <w:rsid w:val="00EA5C0B"/>
    <w:rsid w:val="00EA6E12"/>
    <w:rsid w:val="00EB05D3"/>
    <w:rsid w:val="00EB1005"/>
    <w:rsid w:val="00EB11B8"/>
    <w:rsid w:val="00EB1675"/>
    <w:rsid w:val="00EB1D92"/>
    <w:rsid w:val="00EB337B"/>
    <w:rsid w:val="00EB5119"/>
    <w:rsid w:val="00EB5470"/>
    <w:rsid w:val="00EB5D00"/>
    <w:rsid w:val="00EB7735"/>
    <w:rsid w:val="00EC229B"/>
    <w:rsid w:val="00EC3FD1"/>
    <w:rsid w:val="00EC41E8"/>
    <w:rsid w:val="00ED16CE"/>
    <w:rsid w:val="00ED17F1"/>
    <w:rsid w:val="00ED1C7A"/>
    <w:rsid w:val="00ED2BD4"/>
    <w:rsid w:val="00ED5757"/>
    <w:rsid w:val="00ED752A"/>
    <w:rsid w:val="00EE00BE"/>
    <w:rsid w:val="00EE2358"/>
    <w:rsid w:val="00EE3014"/>
    <w:rsid w:val="00EE30F5"/>
    <w:rsid w:val="00EE3FE9"/>
    <w:rsid w:val="00EE6615"/>
    <w:rsid w:val="00EE6B06"/>
    <w:rsid w:val="00EF1C68"/>
    <w:rsid w:val="00EF1D98"/>
    <w:rsid w:val="00EF2F56"/>
    <w:rsid w:val="00EF3C86"/>
    <w:rsid w:val="00EF5537"/>
    <w:rsid w:val="00EF69D4"/>
    <w:rsid w:val="00EF7D24"/>
    <w:rsid w:val="00F0111F"/>
    <w:rsid w:val="00F01808"/>
    <w:rsid w:val="00F02D38"/>
    <w:rsid w:val="00F03761"/>
    <w:rsid w:val="00F05DC8"/>
    <w:rsid w:val="00F06149"/>
    <w:rsid w:val="00F06682"/>
    <w:rsid w:val="00F0765A"/>
    <w:rsid w:val="00F1082B"/>
    <w:rsid w:val="00F115D7"/>
    <w:rsid w:val="00F11B40"/>
    <w:rsid w:val="00F120F4"/>
    <w:rsid w:val="00F122C8"/>
    <w:rsid w:val="00F145E9"/>
    <w:rsid w:val="00F14CDE"/>
    <w:rsid w:val="00F14DC3"/>
    <w:rsid w:val="00F1543F"/>
    <w:rsid w:val="00F20BC9"/>
    <w:rsid w:val="00F21EB0"/>
    <w:rsid w:val="00F238D2"/>
    <w:rsid w:val="00F2610B"/>
    <w:rsid w:val="00F27128"/>
    <w:rsid w:val="00F302BB"/>
    <w:rsid w:val="00F32928"/>
    <w:rsid w:val="00F32CD9"/>
    <w:rsid w:val="00F35112"/>
    <w:rsid w:val="00F35BD6"/>
    <w:rsid w:val="00F4088F"/>
    <w:rsid w:val="00F40FA3"/>
    <w:rsid w:val="00F41908"/>
    <w:rsid w:val="00F441EE"/>
    <w:rsid w:val="00F44E11"/>
    <w:rsid w:val="00F46125"/>
    <w:rsid w:val="00F5109F"/>
    <w:rsid w:val="00F512C5"/>
    <w:rsid w:val="00F5384B"/>
    <w:rsid w:val="00F54C08"/>
    <w:rsid w:val="00F61C09"/>
    <w:rsid w:val="00F61ED4"/>
    <w:rsid w:val="00F63AA6"/>
    <w:rsid w:val="00F669D9"/>
    <w:rsid w:val="00F70709"/>
    <w:rsid w:val="00F71CBE"/>
    <w:rsid w:val="00F727F2"/>
    <w:rsid w:val="00F731E1"/>
    <w:rsid w:val="00F74AEC"/>
    <w:rsid w:val="00F75935"/>
    <w:rsid w:val="00F75FC7"/>
    <w:rsid w:val="00F76E39"/>
    <w:rsid w:val="00F77AAE"/>
    <w:rsid w:val="00F80101"/>
    <w:rsid w:val="00F85E3A"/>
    <w:rsid w:val="00F85FB2"/>
    <w:rsid w:val="00F9186E"/>
    <w:rsid w:val="00F91F69"/>
    <w:rsid w:val="00F92249"/>
    <w:rsid w:val="00F939DF"/>
    <w:rsid w:val="00F9492E"/>
    <w:rsid w:val="00F95B71"/>
    <w:rsid w:val="00FA059F"/>
    <w:rsid w:val="00FA172A"/>
    <w:rsid w:val="00FA2B60"/>
    <w:rsid w:val="00FA2C01"/>
    <w:rsid w:val="00FA3BDC"/>
    <w:rsid w:val="00FA40CE"/>
    <w:rsid w:val="00FA6713"/>
    <w:rsid w:val="00FA67C7"/>
    <w:rsid w:val="00FB0288"/>
    <w:rsid w:val="00FB3B1E"/>
    <w:rsid w:val="00FB5BD3"/>
    <w:rsid w:val="00FC00CC"/>
    <w:rsid w:val="00FC1620"/>
    <w:rsid w:val="00FC203A"/>
    <w:rsid w:val="00FC2977"/>
    <w:rsid w:val="00FC3E00"/>
    <w:rsid w:val="00FC407C"/>
    <w:rsid w:val="00FC4463"/>
    <w:rsid w:val="00FC4E52"/>
    <w:rsid w:val="00FC5C07"/>
    <w:rsid w:val="00FC7215"/>
    <w:rsid w:val="00FD0665"/>
    <w:rsid w:val="00FD0A65"/>
    <w:rsid w:val="00FD0AA5"/>
    <w:rsid w:val="00FD2020"/>
    <w:rsid w:val="00FD261F"/>
    <w:rsid w:val="00FD31D8"/>
    <w:rsid w:val="00FD5AB0"/>
    <w:rsid w:val="00FD6100"/>
    <w:rsid w:val="00FD6379"/>
    <w:rsid w:val="00FD71FF"/>
    <w:rsid w:val="00FE1BF4"/>
    <w:rsid w:val="00FE21C2"/>
    <w:rsid w:val="00FE66C1"/>
    <w:rsid w:val="00FE67A4"/>
    <w:rsid w:val="00FE68EB"/>
    <w:rsid w:val="00FE6A61"/>
    <w:rsid w:val="00FE7AAF"/>
    <w:rsid w:val="00FF0CF8"/>
    <w:rsid w:val="00FF270C"/>
    <w:rsid w:val="00FF3E6D"/>
    <w:rsid w:val="00FF4B6A"/>
    <w:rsid w:val="00FF5001"/>
    <w:rsid w:val="00FF53A3"/>
    <w:rsid w:val="00FF6587"/>
    <w:rsid w:val="00FF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5C8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E0F9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Заголовок 1 ГЛАВА"/>
    <w:basedOn w:val="a0"/>
    <w:next w:val="a0"/>
    <w:link w:val="12"/>
    <w:qFormat/>
    <w:rsid w:val="00ED2BD4"/>
    <w:pPr>
      <w:keepNext/>
      <w:pageBreakBefore/>
      <w:numPr>
        <w:numId w:val="3"/>
      </w:numPr>
      <w:spacing w:before="240" w:after="360"/>
      <w:ind w:left="0"/>
      <w:jc w:val="center"/>
      <w:outlineLvl w:val="0"/>
    </w:pPr>
    <w:rPr>
      <w:b/>
      <w:caps/>
    </w:rPr>
  </w:style>
  <w:style w:type="paragraph" w:styleId="20">
    <w:name w:val="heading 2"/>
    <w:basedOn w:val="a0"/>
    <w:next w:val="a0"/>
    <w:link w:val="23"/>
    <w:qFormat/>
    <w:rsid w:val="00195CA1"/>
    <w:pPr>
      <w:keepNext/>
      <w:numPr>
        <w:ilvl w:val="1"/>
        <w:numId w:val="3"/>
      </w:numPr>
      <w:spacing w:before="240" w:after="360"/>
      <w:jc w:val="center"/>
      <w:outlineLvl w:val="1"/>
    </w:pPr>
    <w:rPr>
      <w:b/>
      <w:bCs/>
      <w:caps/>
    </w:rPr>
  </w:style>
  <w:style w:type="paragraph" w:styleId="30">
    <w:name w:val="heading 3"/>
    <w:basedOn w:val="20"/>
    <w:next w:val="a0"/>
    <w:link w:val="32"/>
    <w:qFormat/>
    <w:rsid w:val="00195CA1"/>
    <w:pPr>
      <w:numPr>
        <w:ilvl w:val="2"/>
      </w:numPr>
      <w:outlineLvl w:val="2"/>
    </w:pPr>
    <w:rPr>
      <w:caps w:val="0"/>
    </w:rPr>
  </w:style>
  <w:style w:type="paragraph" w:styleId="4">
    <w:name w:val="heading 4"/>
    <w:basedOn w:val="30"/>
    <w:next w:val="a0"/>
    <w:link w:val="40"/>
    <w:qFormat/>
    <w:rsid w:val="00ED2BD4"/>
    <w:pPr>
      <w:numPr>
        <w:ilvl w:val="3"/>
      </w:numPr>
      <w:ind w:left="0"/>
      <w:outlineLvl w:val="3"/>
    </w:pPr>
  </w:style>
  <w:style w:type="paragraph" w:styleId="5">
    <w:name w:val="heading 5"/>
    <w:basedOn w:val="a0"/>
    <w:next w:val="a0"/>
    <w:link w:val="50"/>
    <w:uiPriority w:val="9"/>
    <w:semiHidden/>
    <w:unhideWhenUsed/>
    <w:rsid w:val="00942F5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aliases w:val="Заголовок 1 ГЛАВА Знак"/>
    <w:basedOn w:val="a1"/>
    <w:link w:val="1"/>
    <w:rsid w:val="00ED2BD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23">
    <w:name w:val="Заголовок 2 Знак"/>
    <w:basedOn w:val="a1"/>
    <w:link w:val="20"/>
    <w:rsid w:val="00195CA1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character" w:customStyle="1" w:styleId="32">
    <w:name w:val="Заголовок 3 Знак"/>
    <w:basedOn w:val="a1"/>
    <w:link w:val="30"/>
    <w:rsid w:val="00195CA1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D2BD4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">
    <w:name w:val="List Paragraph"/>
    <w:basedOn w:val="a0"/>
    <w:link w:val="a4"/>
    <w:uiPriority w:val="34"/>
    <w:qFormat/>
    <w:rsid w:val="00AF4828"/>
    <w:pPr>
      <w:numPr>
        <w:numId w:val="6"/>
      </w:numPr>
      <w:ind w:left="0" w:firstLine="709"/>
      <w:contextualSpacing/>
    </w:pPr>
  </w:style>
  <w:style w:type="character" w:styleId="a5">
    <w:name w:val="annotation reference"/>
    <w:basedOn w:val="a1"/>
    <w:unhideWhenUsed/>
    <w:rsid w:val="00524828"/>
    <w:rPr>
      <w:sz w:val="16"/>
      <w:szCs w:val="16"/>
    </w:rPr>
  </w:style>
  <w:style w:type="paragraph" w:styleId="a6">
    <w:name w:val="annotation text"/>
    <w:basedOn w:val="a0"/>
    <w:link w:val="a7"/>
    <w:unhideWhenUsed/>
    <w:rsid w:val="00524828"/>
    <w:pPr>
      <w:spacing w:line="240" w:lineRule="auto"/>
    </w:pPr>
    <w:rPr>
      <w:sz w:val="20"/>
    </w:rPr>
  </w:style>
  <w:style w:type="character" w:customStyle="1" w:styleId="a7">
    <w:name w:val="Текст примечания Знак"/>
    <w:basedOn w:val="a1"/>
    <w:link w:val="a6"/>
    <w:rsid w:val="005248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2482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2482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0"/>
    <w:link w:val="ab"/>
    <w:uiPriority w:val="99"/>
    <w:semiHidden/>
    <w:unhideWhenUsed/>
    <w:rsid w:val="007A018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7A0188"/>
    <w:rPr>
      <w:rFonts w:ascii="Segoe UI" w:eastAsia="Times New Roman" w:hAnsi="Segoe UI" w:cs="Segoe UI"/>
      <w:sz w:val="18"/>
      <w:szCs w:val="18"/>
      <w:lang w:eastAsia="ru-RU"/>
    </w:rPr>
  </w:style>
  <w:style w:type="table" w:styleId="ac">
    <w:name w:val="Table Grid"/>
    <w:basedOn w:val="a2"/>
    <w:uiPriority w:val="59"/>
    <w:rsid w:val="00F71C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unhideWhenUsed/>
    <w:rsid w:val="007639D9"/>
    <w:rPr>
      <w:color w:val="auto"/>
      <w:u w:val="none"/>
    </w:rPr>
  </w:style>
  <w:style w:type="character" w:customStyle="1" w:styleId="UnresolvedMention1">
    <w:name w:val="Unresolved Mention1"/>
    <w:basedOn w:val="a1"/>
    <w:uiPriority w:val="99"/>
    <w:semiHidden/>
    <w:unhideWhenUsed/>
    <w:rsid w:val="0096365F"/>
    <w:rPr>
      <w:color w:val="605E5C"/>
      <w:shd w:val="clear" w:color="auto" w:fill="E1DFDD"/>
    </w:rPr>
  </w:style>
  <w:style w:type="character" w:styleId="ae">
    <w:name w:val="Placeholder Text"/>
    <w:basedOn w:val="a1"/>
    <w:uiPriority w:val="99"/>
    <w:semiHidden/>
    <w:rsid w:val="005F320B"/>
    <w:rPr>
      <w:color w:val="808080"/>
    </w:rPr>
  </w:style>
  <w:style w:type="paragraph" w:customStyle="1" w:styleId="af">
    <w:name w:val="ВКР Обычный"/>
    <w:basedOn w:val="a0"/>
    <w:link w:val="af0"/>
    <w:qFormat/>
    <w:rsid w:val="00C10619"/>
    <w:pPr>
      <w:contextualSpacing/>
    </w:pPr>
    <w:rPr>
      <w:rFonts w:eastAsiaTheme="minorHAnsi"/>
      <w:szCs w:val="28"/>
      <w:lang w:eastAsia="en-US"/>
    </w:rPr>
  </w:style>
  <w:style w:type="character" w:customStyle="1" w:styleId="af0">
    <w:name w:val="ВКР Обычный Знак"/>
    <w:basedOn w:val="a1"/>
    <w:link w:val="af"/>
    <w:rsid w:val="00C10619"/>
    <w:rPr>
      <w:rFonts w:ascii="Times New Roman" w:hAnsi="Times New Roman" w:cs="Times New Roman"/>
      <w:sz w:val="28"/>
      <w:szCs w:val="28"/>
    </w:rPr>
  </w:style>
  <w:style w:type="character" w:styleId="af1">
    <w:name w:val="Unresolved Mention"/>
    <w:basedOn w:val="a1"/>
    <w:uiPriority w:val="99"/>
    <w:semiHidden/>
    <w:unhideWhenUsed/>
    <w:rsid w:val="00EE6615"/>
    <w:rPr>
      <w:color w:val="605E5C"/>
      <w:shd w:val="clear" w:color="auto" w:fill="E1DFDD"/>
    </w:rPr>
  </w:style>
  <w:style w:type="character" w:styleId="af2">
    <w:name w:val="FollowedHyperlink"/>
    <w:basedOn w:val="a1"/>
    <w:uiPriority w:val="99"/>
    <w:semiHidden/>
    <w:unhideWhenUsed/>
    <w:rsid w:val="00EE6615"/>
    <w:rPr>
      <w:color w:val="954F72" w:themeColor="followedHyperlink"/>
      <w:u w:val="single"/>
    </w:rPr>
  </w:style>
  <w:style w:type="paragraph" w:styleId="af3">
    <w:name w:val="TOC Heading"/>
    <w:basedOn w:val="1"/>
    <w:next w:val="a0"/>
    <w:uiPriority w:val="39"/>
    <w:unhideWhenUsed/>
    <w:qFormat/>
    <w:rsid w:val="00267A96"/>
    <w:pPr>
      <w:keepLines/>
      <w:pageBreakBefore w:val="0"/>
      <w:numPr>
        <w:numId w:val="0"/>
      </w:numPr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aps w:val="0"/>
      <w:color w:val="2F5496" w:themeColor="accent1" w:themeShade="BF"/>
      <w:sz w:val="32"/>
      <w:szCs w:val="32"/>
    </w:rPr>
  </w:style>
  <w:style w:type="paragraph" w:styleId="13">
    <w:name w:val="toc 1"/>
    <w:basedOn w:val="a0"/>
    <w:next w:val="a0"/>
    <w:link w:val="14"/>
    <w:autoRedefine/>
    <w:uiPriority w:val="39"/>
    <w:unhideWhenUsed/>
    <w:rsid w:val="00AF0F55"/>
    <w:pPr>
      <w:tabs>
        <w:tab w:val="right" w:leader="dot" w:pos="9345"/>
      </w:tabs>
      <w:spacing w:after="100"/>
      <w:ind w:firstLine="0"/>
    </w:pPr>
    <w:rPr>
      <w:bCs/>
      <w:noProof/>
    </w:rPr>
  </w:style>
  <w:style w:type="paragraph" w:styleId="24">
    <w:name w:val="toc 2"/>
    <w:basedOn w:val="a0"/>
    <w:next w:val="a0"/>
    <w:autoRedefine/>
    <w:uiPriority w:val="39"/>
    <w:unhideWhenUsed/>
    <w:rsid w:val="00195CA1"/>
    <w:pPr>
      <w:tabs>
        <w:tab w:val="left" w:pos="1760"/>
        <w:tab w:val="right" w:leader="dot" w:pos="9345"/>
      </w:tabs>
      <w:ind w:left="709" w:firstLine="0"/>
    </w:pPr>
  </w:style>
  <w:style w:type="paragraph" w:styleId="33">
    <w:name w:val="toc 3"/>
    <w:basedOn w:val="a0"/>
    <w:next w:val="a0"/>
    <w:autoRedefine/>
    <w:uiPriority w:val="39"/>
    <w:unhideWhenUsed/>
    <w:rsid w:val="00F145E9"/>
    <w:pPr>
      <w:tabs>
        <w:tab w:val="right" w:leader="dot" w:pos="9345"/>
      </w:tabs>
      <w:spacing w:after="100"/>
      <w:ind w:left="1270" w:firstLine="0"/>
    </w:pPr>
  </w:style>
  <w:style w:type="paragraph" w:styleId="af4">
    <w:name w:val="header"/>
    <w:basedOn w:val="a0"/>
    <w:link w:val="af5"/>
    <w:uiPriority w:val="99"/>
    <w:unhideWhenUsed/>
    <w:rsid w:val="0067016B"/>
    <w:pPr>
      <w:tabs>
        <w:tab w:val="center" w:pos="4677"/>
        <w:tab w:val="right" w:pos="9355"/>
      </w:tabs>
      <w:spacing w:line="240" w:lineRule="auto"/>
    </w:pPr>
  </w:style>
  <w:style w:type="character" w:customStyle="1" w:styleId="af5">
    <w:name w:val="Верхний колонтитул Знак"/>
    <w:basedOn w:val="a1"/>
    <w:link w:val="af4"/>
    <w:uiPriority w:val="99"/>
    <w:rsid w:val="006701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6">
    <w:name w:val="footer"/>
    <w:basedOn w:val="a0"/>
    <w:link w:val="af7"/>
    <w:uiPriority w:val="99"/>
    <w:unhideWhenUsed/>
    <w:rsid w:val="0067016B"/>
    <w:pPr>
      <w:tabs>
        <w:tab w:val="center" w:pos="4677"/>
        <w:tab w:val="right" w:pos="9355"/>
      </w:tabs>
      <w:spacing w:line="240" w:lineRule="auto"/>
    </w:pPr>
  </w:style>
  <w:style w:type="character" w:customStyle="1" w:styleId="af7">
    <w:name w:val="Нижний колонтитул Знак"/>
    <w:basedOn w:val="a1"/>
    <w:link w:val="af6"/>
    <w:uiPriority w:val="99"/>
    <w:rsid w:val="0067016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15">
    <w:name w:val="Сетка таблицы1"/>
    <w:basedOn w:val="a2"/>
    <w:next w:val="ac"/>
    <w:uiPriority w:val="39"/>
    <w:rsid w:val="00AE1A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1"/>
    <w:link w:val="5"/>
    <w:uiPriority w:val="9"/>
    <w:semiHidden/>
    <w:rsid w:val="00942F54"/>
    <w:rPr>
      <w:rFonts w:asciiTheme="majorHAnsi" w:eastAsiaTheme="majorEastAsia" w:hAnsiTheme="majorHAnsi" w:cstheme="majorBidi"/>
      <w:color w:val="2F5496" w:themeColor="accent1" w:themeShade="BF"/>
      <w:sz w:val="28"/>
      <w:szCs w:val="20"/>
      <w:lang w:eastAsia="ru-RU"/>
    </w:rPr>
  </w:style>
  <w:style w:type="table" w:customStyle="1" w:styleId="25">
    <w:name w:val="Сетка таблицы2"/>
    <w:basedOn w:val="a2"/>
    <w:next w:val="ac"/>
    <w:uiPriority w:val="59"/>
    <w:rsid w:val="00942F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2"/>
    <w:next w:val="ac"/>
    <w:uiPriority w:val="59"/>
    <w:rsid w:val="00942F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8">
    <w:name w:val="Приложение."/>
    <w:basedOn w:val="1"/>
    <w:link w:val="af9"/>
    <w:qFormat/>
    <w:rsid w:val="00ED2BD4"/>
    <w:pPr>
      <w:jc w:val="right"/>
    </w:pPr>
    <w:rPr>
      <w:bCs/>
    </w:rPr>
  </w:style>
  <w:style w:type="character" w:customStyle="1" w:styleId="af9">
    <w:name w:val="Приложение. Знак"/>
    <w:basedOn w:val="af0"/>
    <w:link w:val="af8"/>
    <w:rsid w:val="00ED2BD4"/>
    <w:rPr>
      <w:rFonts w:ascii="Times New Roman" w:eastAsia="Times New Roman" w:hAnsi="Times New Roman" w:cs="Times New Roman"/>
      <w:b/>
      <w:bCs/>
      <w:caps/>
      <w:sz w:val="28"/>
      <w:szCs w:val="20"/>
      <w:lang w:eastAsia="ru-RU"/>
    </w:rPr>
  </w:style>
  <w:style w:type="paragraph" w:styleId="41">
    <w:name w:val="toc 4"/>
    <w:basedOn w:val="a0"/>
    <w:next w:val="a0"/>
    <w:autoRedefine/>
    <w:uiPriority w:val="39"/>
    <w:unhideWhenUsed/>
    <w:rsid w:val="008E2FB1"/>
    <w:pPr>
      <w:spacing w:after="100"/>
      <w:ind w:left="840"/>
    </w:pPr>
  </w:style>
  <w:style w:type="paragraph" w:customStyle="1" w:styleId="afa">
    <w:name w:val="Заголовок таблицы"/>
    <w:basedOn w:val="a0"/>
    <w:next w:val="a0"/>
    <w:link w:val="afb"/>
    <w:qFormat/>
    <w:rsid w:val="00927C2F"/>
    <w:pPr>
      <w:spacing w:line="240" w:lineRule="auto"/>
      <w:ind w:firstLine="0"/>
      <w:jc w:val="center"/>
    </w:pPr>
    <w:rPr>
      <w:b/>
      <w:sz w:val="24"/>
      <w:szCs w:val="28"/>
    </w:rPr>
  </w:style>
  <w:style w:type="paragraph" w:customStyle="1" w:styleId="afc">
    <w:name w:val="Текст в таблице"/>
    <w:basedOn w:val="a0"/>
    <w:link w:val="afd"/>
    <w:qFormat/>
    <w:rsid w:val="00743E18"/>
    <w:pPr>
      <w:spacing w:line="240" w:lineRule="auto"/>
      <w:ind w:firstLine="0"/>
    </w:pPr>
    <w:rPr>
      <w:sz w:val="24"/>
      <w:szCs w:val="24"/>
    </w:rPr>
  </w:style>
  <w:style w:type="character" w:customStyle="1" w:styleId="afb">
    <w:name w:val="Заголовок таблицы Знак"/>
    <w:basedOn w:val="a1"/>
    <w:link w:val="afa"/>
    <w:rsid w:val="00927C2F"/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paragraph" w:styleId="afe">
    <w:name w:val="Title"/>
    <w:basedOn w:val="a0"/>
    <w:next w:val="a0"/>
    <w:link w:val="aff"/>
    <w:uiPriority w:val="10"/>
    <w:rsid w:val="005A2A60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d">
    <w:name w:val="Текст в таблице Знак"/>
    <w:basedOn w:val="a1"/>
    <w:link w:val="afc"/>
    <w:rsid w:val="00743E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Заголовок Знак"/>
    <w:basedOn w:val="a1"/>
    <w:link w:val="afe"/>
    <w:uiPriority w:val="10"/>
    <w:rsid w:val="005A2A60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pf0">
    <w:name w:val="pf0"/>
    <w:basedOn w:val="a0"/>
    <w:rsid w:val="005A2A60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cf01">
    <w:name w:val="cf01"/>
    <w:basedOn w:val="a1"/>
    <w:rsid w:val="005A2A60"/>
    <w:rPr>
      <w:rFonts w:ascii="Segoe UI" w:hAnsi="Segoe UI" w:cs="Segoe UI" w:hint="default"/>
      <w:sz w:val="18"/>
      <w:szCs w:val="18"/>
    </w:rPr>
  </w:style>
  <w:style w:type="paragraph" w:customStyle="1" w:styleId="aff0">
    <w:name w:val="Листинг"/>
    <w:basedOn w:val="a0"/>
    <w:link w:val="aff1"/>
    <w:qFormat/>
    <w:rsid w:val="00FC5C07"/>
    <w:pPr>
      <w:spacing w:line="240" w:lineRule="auto"/>
      <w:ind w:firstLine="0"/>
    </w:pPr>
    <w:rPr>
      <w:rFonts w:ascii="Courier New" w:hAnsi="Courier New"/>
      <w:sz w:val="24"/>
      <w:szCs w:val="18"/>
      <w:lang w:val="en-US"/>
    </w:rPr>
  </w:style>
  <w:style w:type="character" w:customStyle="1" w:styleId="aff1">
    <w:name w:val="Листинг Знак"/>
    <w:basedOn w:val="a1"/>
    <w:link w:val="aff0"/>
    <w:rsid w:val="00FC5C07"/>
    <w:rPr>
      <w:rFonts w:ascii="Courier New" w:eastAsia="Times New Roman" w:hAnsi="Courier New" w:cs="Times New Roman"/>
      <w:sz w:val="24"/>
      <w:szCs w:val="18"/>
      <w:lang w:val="en-US" w:eastAsia="ru-RU"/>
    </w:rPr>
  </w:style>
  <w:style w:type="paragraph" w:customStyle="1" w:styleId="aff2">
    <w:name w:val="ИС Основной текст"/>
    <w:link w:val="aff3"/>
    <w:qFormat/>
    <w:rsid w:val="00E9056F"/>
    <w:pPr>
      <w:spacing w:after="0" w:line="360" w:lineRule="auto"/>
      <w:ind w:firstLine="709"/>
      <w:jc w:val="both"/>
    </w:pPr>
    <w:rPr>
      <w:rFonts w:ascii="Times New Roman" w:eastAsia="Calibri" w:hAnsi="Times New Roman" w:cs="Times New Roman"/>
      <w:color w:val="000000"/>
      <w:sz w:val="28"/>
      <w:szCs w:val="20"/>
      <w:lang w:eastAsia="ru-RU"/>
    </w:rPr>
  </w:style>
  <w:style w:type="character" w:customStyle="1" w:styleId="aff3">
    <w:name w:val="ИС Основной текст Знак"/>
    <w:basedOn w:val="a1"/>
    <w:link w:val="aff2"/>
    <w:rsid w:val="00E9056F"/>
    <w:rPr>
      <w:rFonts w:ascii="Times New Roman" w:eastAsia="Calibri" w:hAnsi="Times New Roman" w:cs="Times New Roman"/>
      <w:color w:val="000000"/>
      <w:sz w:val="28"/>
      <w:szCs w:val="20"/>
      <w:lang w:eastAsia="ru-RU"/>
    </w:rPr>
  </w:style>
  <w:style w:type="paragraph" w:customStyle="1" w:styleId="aff4">
    <w:name w:val="Подпись к рисунку"/>
    <w:basedOn w:val="a0"/>
    <w:next w:val="a0"/>
    <w:link w:val="aff5"/>
    <w:qFormat/>
    <w:rsid w:val="00C56429"/>
    <w:pPr>
      <w:keepNext/>
      <w:keepLines/>
      <w:widowControl w:val="0"/>
      <w:ind w:firstLine="0"/>
      <w:jc w:val="center"/>
    </w:pPr>
    <w:rPr>
      <w:lang w:val="en-US"/>
    </w:rPr>
  </w:style>
  <w:style w:type="paragraph" w:styleId="aff6">
    <w:name w:val="caption"/>
    <w:basedOn w:val="a0"/>
    <w:next w:val="a0"/>
    <w:uiPriority w:val="35"/>
    <w:unhideWhenUsed/>
    <w:qFormat/>
    <w:rsid w:val="00C5642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aff5">
    <w:name w:val="Подпись к рисунку Знак"/>
    <w:basedOn w:val="a1"/>
    <w:link w:val="aff4"/>
    <w:rsid w:val="00C56429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aff7">
    <w:name w:val="Автомат_рис"/>
    <w:basedOn w:val="aff4"/>
    <w:rsid w:val="00380C1A"/>
  </w:style>
  <w:style w:type="paragraph" w:customStyle="1" w:styleId="aff8">
    <w:name w:val="Подпись к таблице"/>
    <w:basedOn w:val="a0"/>
    <w:next w:val="a0"/>
    <w:link w:val="aff9"/>
    <w:qFormat/>
    <w:rsid w:val="001141C0"/>
    <w:pPr>
      <w:keepNext/>
      <w:keepLines/>
      <w:widowControl w:val="0"/>
      <w:ind w:firstLine="0"/>
      <w:jc w:val="right"/>
    </w:pPr>
  </w:style>
  <w:style w:type="paragraph" w:customStyle="1" w:styleId="16">
    <w:name w:val="Список_Нумер_1"/>
    <w:basedOn w:val="a"/>
    <w:link w:val="17"/>
    <w:rsid w:val="00AC2A0C"/>
    <w:pPr>
      <w:ind w:firstLine="0"/>
    </w:pPr>
  </w:style>
  <w:style w:type="character" w:customStyle="1" w:styleId="aff9">
    <w:name w:val="Подпись к таблице Знак"/>
    <w:basedOn w:val="a1"/>
    <w:link w:val="aff8"/>
    <w:rsid w:val="001141C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Абзац списка Знак"/>
    <w:basedOn w:val="a1"/>
    <w:link w:val="a"/>
    <w:uiPriority w:val="34"/>
    <w:rsid w:val="00AF482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7">
    <w:name w:val="Список_Нумер_1 Знак"/>
    <w:basedOn w:val="a4"/>
    <w:link w:val="16"/>
    <w:rsid w:val="00AC2A0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-">
    <w:name w:val="Таблица Текст-наполнения"/>
    <w:basedOn w:val="a0"/>
    <w:link w:val="-0"/>
    <w:qFormat/>
    <w:rsid w:val="006D3EC2"/>
    <w:pPr>
      <w:spacing w:line="240" w:lineRule="auto"/>
      <w:ind w:firstLine="0"/>
      <w:jc w:val="left"/>
    </w:pPr>
    <w:rPr>
      <w:sz w:val="24"/>
      <w:szCs w:val="24"/>
    </w:rPr>
  </w:style>
  <w:style w:type="paragraph" w:customStyle="1" w:styleId="18">
    <w:name w:val="Заголовок_Аннотация 1 уровень"/>
    <w:basedOn w:val="a0"/>
    <w:link w:val="19"/>
    <w:qFormat/>
    <w:rsid w:val="00AF0F55"/>
    <w:pPr>
      <w:pageBreakBefore/>
      <w:spacing w:before="240" w:after="360"/>
      <w:ind w:firstLine="0"/>
      <w:jc w:val="center"/>
    </w:pPr>
    <w:rPr>
      <w:b/>
      <w:caps/>
    </w:rPr>
  </w:style>
  <w:style w:type="character" w:customStyle="1" w:styleId="-0">
    <w:name w:val="Таблица Текст-наполнения Знак"/>
    <w:basedOn w:val="a1"/>
    <w:link w:val="-"/>
    <w:rsid w:val="006D3E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a">
    <w:name w:val="Введение"/>
    <w:aliases w:val="заключение"/>
    <w:basedOn w:val="1"/>
    <w:next w:val="a0"/>
    <w:link w:val="affb"/>
    <w:qFormat/>
    <w:rsid w:val="002F61B8"/>
    <w:pPr>
      <w:numPr>
        <w:numId w:val="0"/>
      </w:numPr>
      <w:spacing w:before="0"/>
    </w:pPr>
    <w:rPr>
      <w:color w:val="000000" w:themeColor="text1"/>
    </w:rPr>
  </w:style>
  <w:style w:type="character" w:customStyle="1" w:styleId="19">
    <w:name w:val="Заголовок_Аннотация 1 уровень Знак"/>
    <w:basedOn w:val="a1"/>
    <w:link w:val="18"/>
    <w:rsid w:val="00AF0F55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ffb">
    <w:name w:val="Введение Знак"/>
    <w:aliases w:val="заключение Знак"/>
    <w:basedOn w:val="12"/>
    <w:link w:val="affa"/>
    <w:rsid w:val="002F61B8"/>
    <w:rPr>
      <w:rFonts w:ascii="Times New Roman" w:eastAsia="Times New Roman" w:hAnsi="Times New Roman" w:cs="Times New Roman"/>
      <w:b/>
      <w:caps/>
      <w:color w:val="000000" w:themeColor="text1"/>
      <w:sz w:val="28"/>
      <w:szCs w:val="20"/>
      <w:lang w:eastAsia="ru-RU"/>
    </w:rPr>
  </w:style>
  <w:style w:type="paragraph" w:customStyle="1" w:styleId="affc">
    <w:name w:val="Содержание оглавления"/>
    <w:basedOn w:val="13"/>
    <w:link w:val="affd"/>
    <w:rsid w:val="002B539E"/>
    <w:pPr>
      <w:spacing w:after="0"/>
    </w:pPr>
  </w:style>
  <w:style w:type="character" w:customStyle="1" w:styleId="14">
    <w:name w:val="Оглавление 1 Знак"/>
    <w:basedOn w:val="a1"/>
    <w:link w:val="13"/>
    <w:uiPriority w:val="39"/>
    <w:rsid w:val="002B539E"/>
    <w:rPr>
      <w:rFonts w:ascii="Times New Roman" w:eastAsia="Times New Roman" w:hAnsi="Times New Roman" w:cs="Times New Roman"/>
      <w:bCs/>
      <w:noProof/>
      <w:sz w:val="28"/>
      <w:szCs w:val="20"/>
      <w:lang w:eastAsia="ru-RU"/>
    </w:rPr>
  </w:style>
  <w:style w:type="character" w:customStyle="1" w:styleId="affd">
    <w:name w:val="Содержание оглавления Знак"/>
    <w:basedOn w:val="14"/>
    <w:link w:val="affc"/>
    <w:rsid w:val="002B539E"/>
    <w:rPr>
      <w:rFonts w:ascii="Times New Roman" w:eastAsia="Times New Roman" w:hAnsi="Times New Roman" w:cs="Times New Roman"/>
      <w:bCs/>
      <w:noProof/>
      <w:sz w:val="28"/>
      <w:szCs w:val="20"/>
      <w:lang w:eastAsia="ru-RU"/>
    </w:rPr>
  </w:style>
  <w:style w:type="paragraph" w:customStyle="1" w:styleId="10">
    <w:name w:val="список 1 уровень нумерованный"/>
    <w:qFormat/>
    <w:rsid w:val="00EF2F56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2">
    <w:name w:val="список 2 уровень нумерованный"/>
    <w:qFormat/>
    <w:rsid w:val="00EF2F56"/>
    <w:pPr>
      <w:numPr>
        <w:ilvl w:val="1"/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список 3 уровень нумерованный"/>
    <w:qFormat/>
    <w:rsid w:val="00EF2F56"/>
    <w:pPr>
      <w:numPr>
        <w:ilvl w:val="2"/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список уровень 2 маркированный"/>
    <w:link w:val="26"/>
    <w:qFormat/>
    <w:rsid w:val="001A5354"/>
    <w:pPr>
      <w:numPr>
        <w:ilvl w:val="1"/>
        <w:numId w:val="28"/>
      </w:numPr>
      <w:tabs>
        <w:tab w:val="left" w:pos="0"/>
      </w:tabs>
      <w:spacing w:after="0" w:line="360" w:lineRule="auto"/>
      <w:ind w:left="0" w:firstLine="1276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6">
    <w:name w:val="список уровень 2 маркированный Знак"/>
    <w:basedOn w:val="a1"/>
    <w:link w:val="21"/>
    <w:rsid w:val="001A535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List Bullet 2"/>
    <w:basedOn w:val="a0"/>
    <w:uiPriority w:val="99"/>
    <w:semiHidden/>
    <w:unhideWhenUsed/>
    <w:rsid w:val="00EB11B8"/>
    <w:pPr>
      <w:numPr>
        <w:numId w:val="16"/>
      </w:numPr>
      <w:contextualSpacing/>
    </w:pPr>
  </w:style>
  <w:style w:type="paragraph" w:customStyle="1" w:styleId="3">
    <w:name w:val="список уровень 3 маркированный"/>
    <w:basedOn w:val="a"/>
    <w:link w:val="35"/>
    <w:qFormat/>
    <w:rsid w:val="001A5354"/>
    <w:pPr>
      <w:numPr>
        <w:ilvl w:val="2"/>
        <w:numId w:val="29"/>
      </w:numPr>
      <w:tabs>
        <w:tab w:val="left" w:pos="0"/>
        <w:tab w:val="left" w:pos="2694"/>
      </w:tabs>
      <w:ind w:left="0" w:firstLine="1843"/>
    </w:pPr>
  </w:style>
  <w:style w:type="paragraph" w:customStyle="1" w:styleId="11">
    <w:name w:val="список уровень 1 маркированный"/>
    <w:basedOn w:val="a"/>
    <w:link w:val="1a"/>
    <w:qFormat/>
    <w:rsid w:val="001A5354"/>
    <w:pPr>
      <w:numPr>
        <w:numId w:val="25"/>
      </w:numPr>
      <w:ind w:left="0" w:firstLine="709"/>
    </w:pPr>
  </w:style>
  <w:style w:type="character" w:customStyle="1" w:styleId="35">
    <w:name w:val="список уровень 3 маркированный Знак"/>
    <w:basedOn w:val="a4"/>
    <w:link w:val="3"/>
    <w:rsid w:val="001A535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a">
    <w:name w:val="список уровень 1 маркированный Знак"/>
    <w:basedOn w:val="a4"/>
    <w:link w:val="11"/>
    <w:rsid w:val="001A535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footer" Target="foot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17" Type="http://schemas.openxmlformats.org/officeDocument/2006/relationships/footer" Target="footer4.xml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4.png"/><Relationship Id="rId10" Type="http://schemas.microsoft.com/office/2011/relationships/commentsExtended" Target="commentsExtended.xm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footer" Target="footer2.xm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F025D-27C1-4A1F-A400-033F80FB3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Требования-к-оформлению-ВКР-2026.dotx</Template>
  <TotalTime>0</TotalTime>
  <Pages>8</Pages>
  <Words>2362</Words>
  <Characters>13467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15798</CharactersWithSpaces>
  <SharedDoc>false</SharedDoc>
  <HLinks>
    <vt:vector size="714" baseType="variant">
      <vt:variant>
        <vt:i4>2883679</vt:i4>
      </vt:variant>
      <vt:variant>
        <vt:i4>477</vt:i4>
      </vt:variant>
      <vt:variant>
        <vt:i4>0</vt:i4>
      </vt:variant>
      <vt:variant>
        <vt:i4>5</vt:i4>
      </vt:variant>
      <vt:variant>
        <vt:lpwstr>https://codernet.ru/articles/web/preimushhestva_i_nedostatki_yazyika_programmirovaniya_php/</vt:lpwstr>
      </vt:variant>
      <vt:variant>
        <vt:lpwstr/>
      </vt:variant>
      <vt:variant>
        <vt:i4>5832719</vt:i4>
      </vt:variant>
      <vt:variant>
        <vt:i4>474</vt:i4>
      </vt:variant>
      <vt:variant>
        <vt:i4>0</vt:i4>
      </vt:variant>
      <vt:variant>
        <vt:i4>5</vt:i4>
      </vt:variant>
      <vt:variant>
        <vt:lpwstr>https://freehost.com.ua/faq/wiki/chto-takoe-php/</vt:lpwstr>
      </vt:variant>
      <vt:variant>
        <vt:lpwstr/>
      </vt:variant>
      <vt:variant>
        <vt:i4>1638469</vt:i4>
      </vt:variant>
      <vt:variant>
        <vt:i4>471</vt:i4>
      </vt:variant>
      <vt:variant>
        <vt:i4>0</vt:i4>
      </vt:variant>
      <vt:variant>
        <vt:i4>5</vt:i4>
      </vt:variant>
      <vt:variant>
        <vt:lpwstr>https://studfile.net/preview/5589329/page:6/</vt:lpwstr>
      </vt:variant>
      <vt:variant>
        <vt:lpwstr/>
      </vt:variant>
      <vt:variant>
        <vt:i4>3932275</vt:i4>
      </vt:variant>
      <vt:variant>
        <vt:i4>468</vt:i4>
      </vt:variant>
      <vt:variant>
        <vt:i4>0</vt:i4>
      </vt:variant>
      <vt:variant>
        <vt:i4>5</vt:i4>
      </vt:variant>
      <vt:variant>
        <vt:lpwstr>https://ru.wikipedia.org/wiki/WordPress</vt:lpwstr>
      </vt:variant>
      <vt:variant>
        <vt:lpwstr/>
      </vt:variant>
      <vt:variant>
        <vt:i4>2293820</vt:i4>
      </vt:variant>
      <vt:variant>
        <vt:i4>465</vt:i4>
      </vt:variant>
      <vt:variant>
        <vt:i4>0</vt:i4>
      </vt:variant>
      <vt:variant>
        <vt:i4>5</vt:i4>
      </vt:variant>
      <vt:variant>
        <vt:lpwstr>https://tpverstak.ru/advantages-ai-for-developer/?</vt:lpwstr>
      </vt:variant>
      <vt:variant>
        <vt:lpwstr/>
      </vt:variant>
      <vt:variant>
        <vt:i4>6750233</vt:i4>
      </vt:variant>
      <vt:variant>
        <vt:i4>462</vt:i4>
      </vt:variant>
      <vt:variant>
        <vt:i4>0</vt:i4>
      </vt:variant>
      <vt:variant>
        <vt:i4>5</vt:i4>
      </vt:variant>
      <vt:variant>
        <vt:lpwstr>https://ru.wikipedia.org/wiki/Adobe_Fireworks</vt:lpwstr>
      </vt:variant>
      <vt:variant>
        <vt:lpwstr/>
      </vt:variant>
      <vt:variant>
        <vt:i4>3932203</vt:i4>
      </vt:variant>
      <vt:variant>
        <vt:i4>459</vt:i4>
      </vt:variant>
      <vt:variant>
        <vt:i4>0</vt:i4>
      </vt:variant>
      <vt:variant>
        <vt:i4>5</vt:i4>
      </vt:variant>
      <vt:variant>
        <vt:lpwstr>https://www.uprock.ru/articles/rukovodstvo-po-sozdaniyu-vayrfreymov-dlya-mobilnyh-prilozheniy-2020</vt:lpwstr>
      </vt:variant>
      <vt:variant>
        <vt:lpwstr/>
      </vt:variant>
      <vt:variant>
        <vt:i4>6291494</vt:i4>
      </vt:variant>
      <vt:variant>
        <vt:i4>456</vt:i4>
      </vt:variant>
      <vt:variant>
        <vt:i4>0</vt:i4>
      </vt:variant>
      <vt:variant>
        <vt:i4>5</vt:i4>
      </vt:variant>
      <vt:variant>
        <vt:lpwstr>https://intmarketer.ru/vajrfrejm-mokap-i-prototip/</vt:lpwstr>
      </vt:variant>
      <vt:variant>
        <vt:lpwstr/>
      </vt:variant>
      <vt:variant>
        <vt:i4>7471159</vt:i4>
      </vt:variant>
      <vt:variant>
        <vt:i4>453</vt:i4>
      </vt:variant>
      <vt:variant>
        <vt:i4>0</vt:i4>
      </vt:variant>
      <vt:variant>
        <vt:i4>5</vt:i4>
      </vt:variant>
      <vt:variant>
        <vt:lpwstr>https://book.ru/book/920170</vt:lpwstr>
      </vt:variant>
      <vt:variant>
        <vt:lpwstr/>
      </vt:variant>
      <vt:variant>
        <vt:i4>3735589</vt:i4>
      </vt:variant>
      <vt:variant>
        <vt:i4>450</vt:i4>
      </vt:variant>
      <vt:variant>
        <vt:i4>0</vt:i4>
      </vt:variant>
      <vt:variant>
        <vt:i4>5</vt:i4>
      </vt:variant>
      <vt:variant>
        <vt:lpwstr>https://stankin.ru/</vt:lpwstr>
      </vt:variant>
      <vt:variant>
        <vt:lpwstr/>
      </vt:variant>
      <vt:variant>
        <vt:i4>3211371</vt:i4>
      </vt:variant>
      <vt:variant>
        <vt:i4>447</vt:i4>
      </vt:variant>
      <vt:variant>
        <vt:i4>0</vt:i4>
      </vt:variant>
      <vt:variant>
        <vt:i4>5</vt:i4>
      </vt:variant>
      <vt:variant>
        <vt:lpwstr>http://itvs-stankin.ru/</vt:lpwstr>
      </vt:variant>
      <vt:variant>
        <vt:lpwstr/>
      </vt:variant>
      <vt:variant>
        <vt:i4>3211371</vt:i4>
      </vt:variant>
      <vt:variant>
        <vt:i4>444</vt:i4>
      </vt:variant>
      <vt:variant>
        <vt:i4>0</vt:i4>
      </vt:variant>
      <vt:variant>
        <vt:i4>5</vt:i4>
      </vt:variant>
      <vt:variant>
        <vt:lpwstr>http://itvs-stankin.ru/</vt:lpwstr>
      </vt:variant>
      <vt:variant>
        <vt:lpwstr/>
      </vt:variant>
      <vt:variant>
        <vt:i4>262175</vt:i4>
      </vt:variant>
      <vt:variant>
        <vt:i4>441</vt:i4>
      </vt:variant>
      <vt:variant>
        <vt:i4>0</vt:i4>
      </vt:variant>
      <vt:variant>
        <vt:i4>5</vt:i4>
      </vt:variant>
      <vt:variant>
        <vt:lpwstr>https://site-builders.ru/konstruktory-sajtov-vizitok</vt:lpwstr>
      </vt:variant>
      <vt:variant>
        <vt:lpwstr/>
      </vt:variant>
      <vt:variant>
        <vt:i4>1769491</vt:i4>
      </vt:variant>
      <vt:variant>
        <vt:i4>438</vt:i4>
      </vt:variant>
      <vt:variant>
        <vt:i4>0</vt:i4>
      </vt:variant>
      <vt:variant>
        <vt:i4>5</vt:i4>
      </vt:variant>
      <vt:variant>
        <vt:lpwstr>https://www.hostland.ru/hosting_for_wordpress</vt:lpwstr>
      </vt:variant>
      <vt:variant>
        <vt:lpwstr/>
      </vt:variant>
      <vt:variant>
        <vt:i4>74515563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Приложение_4</vt:lpwstr>
      </vt:variant>
      <vt:variant>
        <vt:i4>74843243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Приложение_3</vt:lpwstr>
      </vt:variant>
      <vt:variant>
        <vt:i4>74908779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Приложение_2</vt:lpwstr>
      </vt:variant>
      <vt:variant>
        <vt:i4>74712171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Приложение_1</vt:lpwstr>
      </vt:variant>
      <vt:variant>
        <vt:i4>74579971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Рисунок_4_17</vt:lpwstr>
      </vt:variant>
      <vt:variant>
        <vt:i4>74645507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Рисунок_4_16</vt:lpwstr>
      </vt:variant>
      <vt:variant>
        <vt:i4>74448899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Рисунок_4_15</vt:lpwstr>
      </vt:variant>
      <vt:variant>
        <vt:i4>74842115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Рисунок_4_13</vt:lpwstr>
      </vt:variant>
      <vt:variant>
        <vt:i4>74711043</vt:i4>
      </vt:variant>
      <vt:variant>
        <vt:i4>411</vt:i4>
      </vt:variant>
      <vt:variant>
        <vt:i4>0</vt:i4>
      </vt:variant>
      <vt:variant>
        <vt:i4>5</vt:i4>
      </vt:variant>
      <vt:variant>
        <vt:lpwstr/>
      </vt:variant>
      <vt:variant>
        <vt:lpwstr>Рисунок_4_11</vt:lpwstr>
      </vt:variant>
      <vt:variant>
        <vt:i4>74514435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Рисунок_4_14</vt:lpwstr>
      </vt:variant>
      <vt:variant>
        <vt:i4>74842115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Рисунок_4_13</vt:lpwstr>
      </vt:variant>
      <vt:variant>
        <vt:i4>74907651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Рисунок_4_12</vt:lpwstr>
      </vt:variant>
      <vt:variant>
        <vt:i4>74711043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Рисунок_4_11</vt:lpwstr>
      </vt:variant>
      <vt:variant>
        <vt:i4>74776579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Рисунок_4_10</vt:lpwstr>
      </vt:variant>
      <vt:variant>
        <vt:i4>71630898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Рисунок_4_9</vt:lpwstr>
      </vt:variant>
      <vt:variant>
        <vt:i4>71630898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Рисунок_4_8</vt:lpwstr>
      </vt:variant>
      <vt:variant>
        <vt:i4>4390986</vt:i4>
      </vt:variant>
      <vt:variant>
        <vt:i4>387</vt:i4>
      </vt:variant>
      <vt:variant>
        <vt:i4>0</vt:i4>
      </vt:variant>
      <vt:variant>
        <vt:i4>5</vt:i4>
      </vt:variant>
      <vt:variant>
        <vt:lpwstr>http://itvs/sample-post/</vt:lpwstr>
      </vt:variant>
      <vt:variant>
        <vt:lpwstr/>
      </vt:variant>
      <vt:variant>
        <vt:i4>1769486</vt:i4>
      </vt:variant>
      <vt:variant>
        <vt:i4>384</vt:i4>
      </vt:variant>
      <vt:variant>
        <vt:i4>0</vt:i4>
      </vt:variant>
      <vt:variant>
        <vt:i4>5</vt:i4>
      </vt:variant>
      <vt:variant>
        <vt:lpwstr>http://itvs/</vt:lpwstr>
      </vt:variant>
      <vt:variant>
        <vt:lpwstr/>
      </vt:variant>
      <vt:variant>
        <vt:i4>71630898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Рисунок_4_7</vt:lpwstr>
      </vt:variant>
      <vt:variant>
        <vt:i4>71630898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Рисунок_4_6</vt:lpwstr>
      </vt:variant>
      <vt:variant>
        <vt:i4>71630898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Рисунок_4_5</vt:lpwstr>
      </vt:variant>
      <vt:variant>
        <vt:i4>71630898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Рисунок_4_4</vt:lpwstr>
      </vt:variant>
      <vt:variant>
        <vt:i4>71630898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Рисунок_4_3</vt:lpwstr>
      </vt:variant>
      <vt:variant>
        <vt:i4>71630898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Рисунок_4_2</vt:lpwstr>
      </vt:variant>
      <vt:variant>
        <vt:i4>71630898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Рисунок_4_1</vt:lpwstr>
      </vt:variant>
      <vt:variant>
        <vt:i4>71630901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Рисунок_3_1</vt:lpwstr>
      </vt:variant>
      <vt:variant>
        <vt:i4>75433060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Литература_16</vt:lpwstr>
      </vt:variant>
      <vt:variant>
        <vt:i4>75433060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Литература_15</vt:lpwstr>
      </vt:variant>
      <vt:variant>
        <vt:i4>75433060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Литература_14</vt:lpwstr>
      </vt:variant>
      <vt:variant>
        <vt:i4>75433060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Литература_13</vt:lpwstr>
      </vt:variant>
      <vt:variant>
        <vt:i4>75433060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Литература_12</vt:lpwstr>
      </vt:variant>
      <vt:variant>
        <vt:i4>75433060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Литература_11</vt:lpwstr>
      </vt:variant>
      <vt:variant>
        <vt:i4>75433060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Литература_10</vt:lpwstr>
      </vt:variant>
      <vt:variant>
        <vt:i4>74908772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Литература_9</vt:lpwstr>
      </vt:variant>
      <vt:variant>
        <vt:i4>74711046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Рисунок_2_21</vt:lpwstr>
      </vt:variant>
      <vt:variant>
        <vt:i4>3735589</vt:i4>
      </vt:variant>
      <vt:variant>
        <vt:i4>330</vt:i4>
      </vt:variant>
      <vt:variant>
        <vt:i4>0</vt:i4>
      </vt:variant>
      <vt:variant>
        <vt:i4>5</vt:i4>
      </vt:variant>
      <vt:variant>
        <vt:lpwstr>https://stankin.ru/</vt:lpwstr>
      </vt:variant>
      <vt:variant>
        <vt:lpwstr/>
      </vt:variant>
      <vt:variant>
        <vt:i4>74776582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Рисунок_2_20</vt:lpwstr>
      </vt:variant>
      <vt:variant>
        <vt:i4>75235333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Рисунок_2_19</vt:lpwstr>
      </vt:variant>
      <vt:variant>
        <vt:i4>75300869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Рисунок_2_18</vt:lpwstr>
      </vt:variant>
      <vt:variant>
        <vt:i4>74579973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Рисунок_2_17</vt:lpwstr>
      </vt:variant>
      <vt:variant>
        <vt:i4>74645509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Рисунок_2_16</vt:lpwstr>
      </vt:variant>
      <vt:variant>
        <vt:i4>74448901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Рисунок_2_15</vt:lpwstr>
      </vt:variant>
      <vt:variant>
        <vt:i4>74514437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Рисунок_2_14</vt:lpwstr>
      </vt:variant>
      <vt:variant>
        <vt:i4>74842117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Рисунок_2_13</vt:lpwstr>
      </vt:variant>
      <vt:variant>
        <vt:i4>74907653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Рисунок_2_12</vt:lpwstr>
      </vt:variant>
      <vt:variant>
        <vt:i4>74711045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Рисунок_2_11</vt:lpwstr>
      </vt:variant>
      <vt:variant>
        <vt:i4>74776581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Рисунок_2_10</vt:lpwstr>
      </vt:variant>
      <vt:variant>
        <vt:i4>71630900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Рисунок_2_9</vt:lpwstr>
      </vt:variant>
      <vt:variant>
        <vt:i4>71630900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Рисунок_2_8</vt:lpwstr>
      </vt:variant>
      <vt:variant>
        <vt:i4>71630900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Рисунок_2_7</vt:lpwstr>
      </vt:variant>
      <vt:variant>
        <vt:i4>71630900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Рисунок_2_6</vt:lpwstr>
      </vt:variant>
      <vt:variant>
        <vt:i4>71630900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Рисунок_2_5</vt:lpwstr>
      </vt:variant>
      <vt:variant>
        <vt:i4>71630900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Рисунок_2_4</vt:lpwstr>
      </vt:variant>
      <vt:variant>
        <vt:i4>71630900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Рисунок_2_3</vt:lpwstr>
      </vt:variant>
      <vt:variant>
        <vt:i4>71630900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Рисунок_2_2</vt:lpwstr>
      </vt:variant>
      <vt:variant>
        <vt:i4>71630900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Рисунок_2_1</vt:lpwstr>
      </vt:variant>
      <vt:variant>
        <vt:i4>74843236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Литература_8</vt:lpwstr>
      </vt:variant>
      <vt:variant>
        <vt:i4>75039844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Литература_7</vt:lpwstr>
      </vt:variant>
      <vt:variant>
        <vt:i4>74974308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Литература_6</vt:lpwstr>
      </vt:variant>
      <vt:variant>
        <vt:i4>75170916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Литература_5</vt:lpwstr>
      </vt:variant>
      <vt:variant>
        <vt:i4>75105380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Литература_4</vt:lpwstr>
      </vt:variant>
      <vt:variant>
        <vt:i4>72155210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Таблица_1_1</vt:lpwstr>
      </vt:variant>
      <vt:variant>
        <vt:i4>75301988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Литература_3</vt:lpwstr>
      </vt:variant>
      <vt:variant>
        <vt:i4>75236452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Литература_2</vt:lpwstr>
      </vt:variant>
      <vt:variant>
        <vt:i4>75433060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Литература_1</vt:lpwstr>
      </vt:variant>
      <vt:variant>
        <vt:i4>1245235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_Toc104113760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_Toc104113759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_Toc104113758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_Toc104113757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_Toc104113756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_Toc104113755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_Toc104113754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_Toc104113753</vt:lpwstr>
      </vt:variant>
      <vt:variant>
        <vt:i4>1048627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_Toc104113752</vt:lpwstr>
      </vt:variant>
      <vt:variant>
        <vt:i4>1048627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_Toc104113751</vt:lpwstr>
      </vt:variant>
      <vt:variant>
        <vt:i4>1048627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_Toc104113750</vt:lpwstr>
      </vt:variant>
      <vt:variant>
        <vt:i4>1114163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_Toc104113749</vt:lpwstr>
      </vt:variant>
      <vt:variant>
        <vt:i4>1114163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_Toc104113748</vt:lpwstr>
      </vt:variant>
      <vt:variant>
        <vt:i4>1114163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_Toc104113747</vt:lpwstr>
      </vt:variant>
      <vt:variant>
        <vt:i4>1114163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_Toc104113746</vt:lpwstr>
      </vt:variant>
      <vt:variant>
        <vt:i4>1114163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_Toc104113745</vt:lpwstr>
      </vt:variant>
      <vt:variant>
        <vt:i4>1114163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_Toc104113744</vt:lpwstr>
      </vt:variant>
      <vt:variant>
        <vt:i4>1114163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_Toc104113743</vt:lpwstr>
      </vt:variant>
      <vt:variant>
        <vt:i4>1114163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_Toc104113742</vt:lpwstr>
      </vt:variant>
      <vt:variant>
        <vt:i4>1114163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_Toc104113741</vt:lpwstr>
      </vt:variant>
      <vt:variant>
        <vt:i4>1114163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_Toc104113740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_Toc104113739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_Toc104113738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_Toc104113737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_Toc104113736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_Toc104113735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_Toc104113734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_Toc104113733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_Toc104113732</vt:lpwstr>
      </vt:variant>
      <vt:variant>
        <vt:i4>1441843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_Toc104113731</vt:lpwstr>
      </vt:variant>
      <vt:variant>
        <vt:i4>1441843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_Toc104113730</vt:lpwstr>
      </vt:variant>
      <vt:variant>
        <vt:i4>1507379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_Toc104113729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_Toc104113728</vt:lpwstr>
      </vt:variant>
      <vt:variant>
        <vt:i4>1507379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_Toc104113727</vt:lpwstr>
      </vt:variant>
      <vt:variant>
        <vt:i4>1507379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_Toc104113726</vt:lpwstr>
      </vt:variant>
      <vt:variant>
        <vt:i4>1507379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_Toc104113725</vt:lpwstr>
      </vt:variant>
      <vt:variant>
        <vt:i4>1507379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_Toc104113724</vt:lpwstr>
      </vt:variant>
      <vt:variant>
        <vt:i4>1507379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_Toc104113723</vt:lpwstr>
      </vt:variant>
      <vt:variant>
        <vt:i4>1507379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_Toc104113722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_Toc104113721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Gerasimenko</dc:creator>
  <cp:keywords/>
  <dc:description/>
  <cp:lastModifiedBy>Andrey Gavrilov</cp:lastModifiedBy>
  <cp:revision>2</cp:revision>
  <cp:lastPrinted>2023-03-20T09:07:00Z</cp:lastPrinted>
  <dcterms:created xsi:type="dcterms:W3CDTF">2026-04-16T09:24:00Z</dcterms:created>
  <dcterms:modified xsi:type="dcterms:W3CDTF">2026-04-16T09:24:00Z</dcterms:modified>
</cp:coreProperties>
</file>